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690671617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341A99E7" w14:textId="77777777" w:rsidR="00C9616B" w:rsidRDefault="00C9616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0" wp14:anchorId="04EE9FAE" wp14:editId="51709A0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0" b="0"/>
                    <wp:wrapNone/>
                    <wp:docPr id="1" name="Text Box 1" descr="Cover page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914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layout"/>
                                </w:tblPr>
                                <w:tblGrid>
                                  <w:gridCol w:w="10805"/>
                                </w:tblGrid>
                                <w:tr w:rsidR="00C9616B" w14:paraId="21686F72" w14:textId="77777777">
                                  <w:trPr>
                                    <w:trHeight w:hRule="exact" w:val="9360"/>
                                  </w:trPr>
                                  <w:tc>
                                    <w:tcPr>
                                      <w:tcW w:w="9350" w:type="dxa"/>
                                    </w:tcPr>
                                    <w:p w14:paraId="12C4C28E" w14:textId="77777777" w:rsidR="00C9616B" w:rsidRDefault="00C9616B">
                                      <w:bookmarkStart w:id="0" w:name="_Hlk7967992"/>
                                      <w:bookmarkEnd w:id="0"/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AABE684" wp14:editId="1FB72A66">
                                            <wp:extent cx="6856730" cy="5972175"/>
                                            <wp:effectExtent l="0" t="0" r="1270" b="9525"/>
                                            <wp:docPr id="11" name="Picture 4"/>
                                            <wp:cNvGraphicFramePr/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5" name="Picture 4"/>
                                                    <pic:cNvPicPr/>
                                                  </pic:nvPicPr>
                                                  <pic:blipFill>
                                                    <a:blip r:embed="rId12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6861313" cy="597616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tr w:rsidR="00C9616B" w14:paraId="5D8085B4" w14:textId="77777777" w:rsidTr="00C9616B">
                                  <w:trPr>
                                    <w:trHeight w:hRule="exact" w:val="4320"/>
                                  </w:trPr>
                                  <w:tc>
                                    <w:tcPr>
                                      <w:tcW w:w="9350" w:type="dxa"/>
                                      <w:shd w:val="clear" w:color="auto" w:fill="262626" w:themeFill="text1" w:themeFillTint="D9"/>
                                      <w:vAlign w:val="center"/>
                                    </w:tcPr>
                                    <w:p w14:paraId="3E88222F" w14:textId="77777777" w:rsidR="00C9616B" w:rsidRDefault="00000000" w:rsidP="00C91C3F">
                                      <w:pPr>
                                        <w:pStyle w:val="NoSpacing"/>
                                        <w:spacing w:before="200" w:line="216" w:lineRule="auto"/>
                                        <w:ind w:left="720" w:right="720"/>
                                        <w:jc w:val="left"/>
                                        <w:rPr>
                                          <w:rFonts w:asciiTheme="majorHAnsi" w:hAnsiTheme="majorHAnsi"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Theme="majorHAnsi" w:hAnsiTheme="majorHAnsi"/>
                                            <w:color w:val="FFFFFF" w:themeColor="background1"/>
                                            <w:sz w:val="72"/>
                                            <w:szCs w:val="72"/>
                                          </w:rPr>
                                          <w:alias w:val="Title"/>
                                          <w:tag w:val=""/>
                                          <w:id w:val="739824258"/>
                                          <w:placeholder>
                                            <w:docPart w:val="AEF2F384751F4013B2AC5F38C1783369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<w:text/>
                                        </w:sdtPr>
                                        <w:sdtContent>
                                          <w:r w:rsidR="00653573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72"/>
                                              <w:szCs w:val="72"/>
                                            </w:rPr>
                                            <w:t>Title of the report</w:t>
                                          </w:r>
                                        </w:sdtContent>
                                      </w:sdt>
                                    </w:p>
                                    <w:p w14:paraId="079440A4" w14:textId="77777777" w:rsidR="00C9616B" w:rsidRDefault="00000000">
                                      <w:pPr>
                                        <w:pStyle w:val="NoSpacing"/>
                                        <w:spacing w:before="240"/>
                                        <w:ind w:left="720" w:right="720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FFFFFF" w:themeColor="background1"/>
                                            <w:sz w:val="32"/>
                                            <w:szCs w:val="32"/>
                                          </w:rPr>
                                          <w:alias w:val="Subtitle"/>
                                          <w:tag w:val=""/>
                                          <w:id w:val="1143089448"/>
                                          <w:placeholder>
                                            <w:docPart w:val="2F9C8E1850BD4AFDBC8C076A9E8F7CF4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Content>
                                          <w:r w:rsidR="00653573">
                                            <w:rPr>
                                              <w:color w:val="FFFFFF" w:themeColor="background1"/>
                                              <w:sz w:val="32"/>
                                              <w:szCs w:val="32"/>
                                            </w:rPr>
                                            <w:t>Subtitle of the Report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  <w:tr w:rsidR="00C9616B" w14:paraId="4278E9C4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9350" w:type="dxa"/>
                                      <w:shd w:val="clear" w:color="auto" w:fill="F14124" w:themeFill="accent6"/>
                                    </w:tcPr>
                                    <w:tbl>
                                      <w:tblPr>
                                        <w:tblW w:w="5000" w:type="pct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4A0" w:firstRow="1" w:lastRow="0" w:firstColumn="1" w:lastColumn="0" w:noHBand="0" w:noVBand="1"/>
                                        <w:tblDescription w:val="Cover page info"/>
                                      </w:tblPr>
                                      <w:tblGrid>
                                        <w:gridCol w:w="3601"/>
                                        <w:gridCol w:w="3602"/>
                                        <w:gridCol w:w="3602"/>
                                      </w:tblGrid>
                                      <w:tr w:rsidR="00C9616B" w14:paraId="6E0A0EA2" w14:textId="77777777">
                                        <w:trPr>
                                          <w:trHeight w:hRule="exact" w:val="720"/>
                                        </w:trPr>
                                        <w:tc>
                                          <w:tcPr>
                                            <w:tcW w:w="3590" w:type="dxa"/>
                                            <w:vAlign w:val="center"/>
                                          </w:tcPr>
                                          <w:p w14:paraId="26963816" w14:textId="77777777" w:rsidR="00C9616B" w:rsidRDefault="00000000">
                                            <w:pPr>
                                              <w:pStyle w:val="NoSpacing"/>
                                              <w:ind w:left="720" w:right="144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  <w:sdt>
                                              <w:sdtPr>
                                                <w:rPr>
                                                  <w:color w:val="FFFFFF" w:themeColor="background1"/>
                                                </w:rPr>
                                                <w:alias w:val="Author"/>
                                                <w:tag w:val=""/>
                                                <w:id w:val="-54778522"/>
                                                <w:placeholder>
                                                  <w:docPart w:val="DC7CE852BC9C48AE80AC4A61DE7BFC98"/>
                                                </w:placeholder>
    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    <w:text/>
                                              </w:sdtPr>
                                              <w:sdtContent>
                                                <w:r w:rsidR="00C9616B">
                                                  <w:rPr>
                                                    <w:color w:val="FFFFFF" w:themeColor="background1"/>
                                                  </w:rPr>
                                                  <w:t>Amit Haridas</w:t>
                                                </w:r>
                                              </w:sdtContent>
                                            </w:sdt>
                                          </w:p>
                                        </w:tc>
                                        <w:tc>
                                          <w:tcPr>
                                            <w:tcW w:w="3591" w:type="dxa"/>
                                            <w:vAlign w:val="center"/>
                                          </w:tcPr>
                                          <w:sdt>
                                            <w:sdtPr>
                                              <w:rPr>
                                                <w:noProof/>
                                                <w:color w:val="FFFFFF" w:themeColor="background1"/>
                                              </w:rPr>
                                              <w:alias w:val="Date"/>
                                              <w:tag w:val=""/>
                                              <w:id w:val="248164729"/>
                                              <w:placeholder>
                                                <w:docPart w:val="2BDC1530B3964E97AAC1A73FE8DE6B40"/>
                                              </w:placeholder>
    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    <w:date w:fullDate="2025-05-19T00:00:00Z">
                                                <w:dateFormat w:val="M/d/yy"/>
                                                <w:lid w:val="en-US"/>
                                                <w:storeMappedDataAs w:val="dateTime"/>
                                                <w:calendar w:val="gregorian"/>
                                              </w:date>
                                            </w:sdtPr>
                                            <w:sdtContent>
                                              <w:p w14:paraId="6BF27AD5" w14:textId="77777777" w:rsidR="00C9616B" w:rsidRDefault="00653573">
                                                <w:pPr>
                                                  <w:pStyle w:val="NoSpacing"/>
                                                  <w:ind w:left="144" w:right="144"/>
                                                  <w:jc w:val="center"/>
                                                  <w:rPr>
                                                    <w:color w:val="FFFFFF" w:themeColor="background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noProof/>
                                                    <w:color w:val="FFFFFF" w:themeColor="background1"/>
                                                  </w:rPr>
                                                  <w:t>5/19/25</w:t>
                                                </w:r>
                                              </w:p>
                                            </w:sdtContent>
                                          </w:sdt>
                                        </w:tc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</w:rPr>
                                            <w:alias w:val="Course title"/>
                                            <w:tag w:val=""/>
                                            <w:id w:val="-540361199"/>
                                            <w:placeholder>
                                              <w:docPart w:val="6AAD922F4FB8462EA2F88A4E8D9ED300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  <w:text/>
                                          </w:sdtPr>
                                          <w:sdtContent>
                                            <w:tc>
                                              <w:tcPr>
                                                <w:tcW w:w="3591" w:type="dxa"/>
                                                <w:vAlign w:val="center"/>
                                              </w:tcPr>
                                              <w:p w14:paraId="505F2B39" w14:textId="77777777" w:rsidR="00C9616B" w:rsidRDefault="00653573">
                                                <w:pPr>
                                                  <w:pStyle w:val="NoSpacing"/>
                                                  <w:ind w:left="144" w:right="720"/>
                                                  <w:jc w:val="right"/>
                                                  <w:rPr>
                                                    <w:color w:val="FFFFFF" w:themeColor="background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FFFFFF" w:themeColor="background1"/>
                                                  </w:rPr>
                                                  <w:t>Report Period: MAY 20205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</w:tbl>
                                    <w:p w14:paraId="12E05065" w14:textId="77777777" w:rsidR="00C9616B" w:rsidRDefault="00C9616B"/>
                                  </w:tc>
                                </w:tr>
                              </w:tbl>
                              <w:p w14:paraId="33ACCB16" w14:textId="77777777" w:rsidR="00C9616B" w:rsidRDefault="00C9616B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EE9FA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alt="Cover page layout" style="position:absolute;left:0;text-align:left;margin-left:0;margin-top:0;width:540pt;height:10in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" o:allowoverlap="f" filled="f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layout"/>
                          </w:tblPr>
                          <w:tblGrid>
                            <w:gridCol w:w="10805"/>
                          </w:tblGrid>
                          <w:tr w:rsidR="00C9616B" w14:paraId="21686F72" w14:textId="77777777">
                            <w:trPr>
                              <w:trHeight w:hRule="exact" w:val="9360"/>
                            </w:trPr>
                            <w:tc>
                              <w:tcPr>
                                <w:tcW w:w="9350" w:type="dxa"/>
                              </w:tcPr>
                              <w:p w14:paraId="12C4C28E" w14:textId="77777777" w:rsidR="00C9616B" w:rsidRDefault="00C9616B">
                                <w:bookmarkStart w:id="1" w:name="_Hlk7967992"/>
                                <w:bookmarkEnd w:id="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AABE684" wp14:editId="1FB72A66">
                                      <wp:extent cx="6856730" cy="5972175"/>
                                      <wp:effectExtent l="0" t="0" r="1270" b="9525"/>
                                      <wp:docPr id="11" name="Picture 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/>
                                              <pic:cNvPicPr/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61313" cy="59761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C9616B" w14:paraId="5D8085B4" w14:textId="77777777" w:rsidTr="00C9616B">
                            <w:trPr>
                              <w:trHeight w:hRule="exact" w:val="4320"/>
                            </w:trPr>
                            <w:tc>
                              <w:tcPr>
                                <w:tcW w:w="9350" w:type="dxa"/>
                                <w:shd w:val="clear" w:color="auto" w:fill="262626" w:themeFill="text1" w:themeFillTint="D9"/>
                                <w:vAlign w:val="center"/>
                              </w:tcPr>
                              <w:p w14:paraId="3E88222F" w14:textId="77777777" w:rsidR="00C9616B" w:rsidRDefault="00000000" w:rsidP="00C91C3F">
                                <w:pPr>
                                  <w:pStyle w:val="NoSpacing"/>
                                  <w:spacing w:before="200" w:line="216" w:lineRule="auto"/>
                                  <w:ind w:left="720" w:right="720"/>
                                  <w:jc w:val="left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739824258"/>
                                    <w:placeholder>
                                      <w:docPart w:val="AEF2F384751F4013B2AC5F38C1783369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653573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Title of the report</w:t>
                                    </w:r>
                                  </w:sdtContent>
                                </w:sdt>
                              </w:p>
                              <w:p w14:paraId="079440A4" w14:textId="77777777" w:rsidR="00C9616B" w:rsidRDefault="00000000">
                                <w:pPr>
                                  <w:pStyle w:val="NoSpacing"/>
                                  <w:spacing w:before="240"/>
                                  <w:ind w:left="720" w:right="720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Subtitle"/>
                                    <w:tag w:val=""/>
                                    <w:id w:val="1143089448"/>
                                    <w:placeholder>
                                      <w:docPart w:val="2F9C8E1850BD4AFDBC8C076A9E8F7CF4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653573">
                                      <w:rPr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Subtitle of the Report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9616B" w14:paraId="4278E9C4" w14:textId="77777777">
                            <w:trPr>
                              <w:trHeight w:hRule="exact" w:val="720"/>
                            </w:trPr>
                            <w:tc>
                              <w:tcPr>
                                <w:tcW w:w="9350" w:type="dxa"/>
                                <w:shd w:val="clear" w:color="auto" w:fill="F14124" w:themeFill="accent6"/>
                              </w:tcPr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C9616B" w14:paraId="6E0A0EA2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3590" w:type="dxa"/>
                                      <w:vAlign w:val="center"/>
                                    </w:tcPr>
                                    <w:p w14:paraId="26963816" w14:textId="77777777" w:rsidR="00C9616B" w:rsidRDefault="00000000">
                                      <w:pPr>
                                        <w:pStyle w:val="NoSpacing"/>
                                        <w:ind w:left="720" w:right="144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FFFFFF" w:themeColor="background1"/>
                                          </w:rPr>
                                          <w:alias w:val="Author"/>
                                          <w:tag w:val=""/>
                                          <w:id w:val="-54778522"/>
                                          <w:placeholder>
                                            <w:docPart w:val="DC7CE852BC9C48AE80AC4A61DE7BFC98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<w:text/>
                                        </w:sdtPr>
                                        <w:sdtContent>
                                          <w:r w:rsidR="00C9616B">
                                            <w:rPr>
                                              <w:color w:val="FFFFFF" w:themeColor="background1"/>
                                            </w:rPr>
                                            <w:t>Amit Haridas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tc>
                                    <w:tcPr>
                                      <w:tcW w:w="3591" w:type="dxa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noProof/>
                                          <w:color w:val="FFFFFF" w:themeColor="background1"/>
                                        </w:rPr>
                                        <w:alias w:val="Date"/>
                                        <w:tag w:val=""/>
                                        <w:id w:val="248164729"/>
                                        <w:placeholder>
                                          <w:docPart w:val="2BDC1530B3964E97AAC1A73FE8DE6B40"/>
                                        </w:placeholder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 w:fullDate="2025-05-19T00:00:00Z">
                                          <w:dateFormat w:val="M/d/yy"/>
                                          <w:lid w:val="en-US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6BF27AD5" w14:textId="77777777" w:rsidR="00C9616B" w:rsidRDefault="00653573">
                                          <w:pPr>
                                            <w:pStyle w:val="NoSpacing"/>
                                            <w:ind w:left="144" w:right="144"/>
                                            <w:jc w:val="center"/>
                                            <w:rPr>
                                              <w:color w:val="FFFFFF" w:themeColor="background1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  <w:color w:val="FFFFFF" w:themeColor="background1"/>
                                            </w:rPr>
                                            <w:t>5/19/25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Course title"/>
                                      <w:tag w:val=""/>
                                      <w:id w:val="-540361199"/>
                                      <w:placeholder>
                                        <w:docPart w:val="6AAD922F4FB8462EA2F88A4E8D9ED300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3591" w:type="dxa"/>
                                          <w:vAlign w:val="center"/>
                                        </w:tcPr>
                                        <w:p w14:paraId="505F2B39" w14:textId="77777777" w:rsidR="00C9616B" w:rsidRDefault="00653573">
                                          <w:pPr>
                                            <w:pStyle w:val="NoSpacing"/>
                                            <w:ind w:left="144" w:right="720"/>
                                            <w:jc w:val="right"/>
                                            <w:rPr>
                                              <w:color w:val="FFFFFF" w:themeColor="background1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</w:rPr>
                                            <w:t>Report Period: MAY 20205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14:paraId="12E05065" w14:textId="77777777" w:rsidR="00C9616B" w:rsidRDefault="00C9616B"/>
                            </w:tc>
                          </w:tr>
                        </w:tbl>
                        <w:p w14:paraId="33ACCB16" w14:textId="77777777" w:rsidR="00C9616B" w:rsidRDefault="00C9616B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7B8EF813" w14:textId="77777777" w:rsidR="00C9616B" w:rsidRDefault="00FD5649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67D19A6A" wp14:editId="6F1DC439">
                <wp:simplePos x="0" y="0"/>
                <wp:positionH relativeFrom="margin">
                  <wp:posOffset>-93798</wp:posOffset>
                </wp:positionH>
                <wp:positionV relativeFrom="margin">
                  <wp:posOffset>4971868</wp:posOffset>
                </wp:positionV>
                <wp:extent cx="2380952" cy="666667"/>
                <wp:effectExtent l="0" t="0" r="635" b="635"/>
                <wp:wrapSquare wrapText="bothSides"/>
                <wp:docPr id="12914066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140668" name="Picture 3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0952" cy="6666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C9616B">
            <w:rPr>
              <w:noProof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0"/>
          <w:lang w:val="en-IN" w:bidi="mr-IN"/>
        </w:rPr>
        <w:id w:val="64794357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6CFE3D8" w14:textId="77777777" w:rsidR="0040523C" w:rsidRDefault="0040523C" w:rsidP="00F31BD8">
          <w:pPr>
            <w:pStyle w:val="TOCHeading"/>
            <w:numPr>
              <w:ilvl w:val="0"/>
              <w:numId w:val="0"/>
            </w:numPr>
            <w:ind w:left="360"/>
            <w:jc w:val="center"/>
          </w:pPr>
          <w:r>
            <w:t>Contents</w:t>
          </w:r>
        </w:p>
        <w:p w14:paraId="6064A185" w14:textId="77777777" w:rsidR="00B949E5" w:rsidRDefault="00D323FD">
          <w:pPr>
            <w:pStyle w:val="TOC1"/>
            <w:tabs>
              <w:tab w:val="left" w:pos="440"/>
              <w:tab w:val="right" w:pos="9016"/>
            </w:tabs>
            <w:rPr>
              <w:rFonts w:eastAsiaTheme="minorEastAsia"/>
              <w:noProof/>
              <w:lang w:eastAsia="en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696268" w:history="1">
            <w:r w:rsidR="00B949E5" w:rsidRPr="00C15ABB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B949E5">
              <w:rPr>
                <w:rFonts w:eastAsiaTheme="minorEastAsia"/>
                <w:noProof/>
                <w:lang w:eastAsia="en-IN"/>
              </w:rPr>
              <w:tab/>
            </w:r>
            <w:r w:rsidR="00B949E5" w:rsidRPr="00C15ABB">
              <w:rPr>
                <w:rStyle w:val="Hyperlink"/>
                <w:noProof/>
              </w:rPr>
              <w:t>Preface</w:t>
            </w:r>
            <w:r w:rsidR="00B949E5">
              <w:rPr>
                <w:noProof/>
                <w:webHidden/>
              </w:rPr>
              <w:tab/>
            </w:r>
            <w:r w:rsidR="00B949E5">
              <w:rPr>
                <w:noProof/>
                <w:webHidden/>
              </w:rPr>
              <w:fldChar w:fldCharType="begin"/>
            </w:r>
            <w:r w:rsidR="00B949E5">
              <w:rPr>
                <w:noProof/>
                <w:webHidden/>
              </w:rPr>
              <w:instrText xml:space="preserve"> PAGEREF _Toc89696268 \h </w:instrText>
            </w:r>
            <w:r w:rsidR="00B949E5">
              <w:rPr>
                <w:noProof/>
                <w:webHidden/>
              </w:rPr>
            </w:r>
            <w:r w:rsidR="00B949E5">
              <w:rPr>
                <w:noProof/>
                <w:webHidden/>
              </w:rPr>
              <w:fldChar w:fldCharType="separate"/>
            </w:r>
            <w:r w:rsidR="00B949E5">
              <w:rPr>
                <w:noProof/>
                <w:webHidden/>
              </w:rPr>
              <w:t>2</w:t>
            </w:r>
            <w:r w:rsidR="00B949E5">
              <w:rPr>
                <w:noProof/>
                <w:webHidden/>
              </w:rPr>
              <w:fldChar w:fldCharType="end"/>
            </w:r>
          </w:hyperlink>
        </w:p>
        <w:p w14:paraId="0F95532C" w14:textId="77777777" w:rsidR="00B949E5" w:rsidRDefault="00B949E5">
          <w:pPr>
            <w:pStyle w:val="TOC1"/>
            <w:tabs>
              <w:tab w:val="left" w:pos="440"/>
              <w:tab w:val="right" w:pos="9016"/>
            </w:tabs>
            <w:rPr>
              <w:rFonts w:eastAsiaTheme="minorEastAsia"/>
              <w:noProof/>
              <w:lang w:eastAsia="en-IN"/>
            </w:rPr>
          </w:pPr>
          <w:hyperlink w:anchor="_Toc89696269" w:history="1">
            <w:r w:rsidRPr="00C15ABB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>
              <w:rPr>
                <w:rFonts w:eastAsiaTheme="minorEastAsia"/>
                <w:noProof/>
                <w:lang w:eastAsia="en-IN"/>
              </w:rPr>
              <w:tab/>
            </w:r>
            <w:r w:rsidRPr="00C15ABB">
              <w:rPr>
                <w:rStyle w:val="Hyperlink"/>
                <w:noProof/>
              </w:rPr>
              <w:t>Observations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_Toc89696269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46904" w14:textId="77777777" w:rsidR="00B949E5" w:rsidRDefault="00B949E5">
          <w:pPr>
            <w:pStyle w:val="TOC2"/>
            <w:tabs>
              <w:tab w:val="left" w:pos="880"/>
              <w:tab w:val="right" w:pos="9016"/>
            </w:tabs>
            <w:rPr>
              <w:rFonts w:eastAsiaTheme="minorEastAsia"/>
              <w:noProof/>
              <w:lang w:eastAsia="en-IN"/>
            </w:rPr>
          </w:pPr>
          <w:hyperlink w:anchor="_Toc89696270" w:history="1">
            <w:r w:rsidRPr="00C15ABB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2.1.</w:t>
            </w:r>
            <w:r>
              <w:rPr>
                <w:rFonts w:eastAsiaTheme="minorEastAsia"/>
                <w:noProof/>
                <w:lang w:eastAsia="en-IN"/>
              </w:rPr>
              <w:tab/>
            </w:r>
            <w:r w:rsidRPr="00C15ABB">
              <w:rPr>
                <w:rStyle w:val="Hyperlink"/>
                <w:noProof/>
              </w:rPr>
              <w:t>Batching Plant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_Toc89696270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DBAD6" w14:textId="77777777" w:rsidR="0040523C" w:rsidRDefault="00D323FD" w:rsidP="005F2DD2">
          <w:pPr>
            <w:tabs>
              <w:tab w:val="left" w:pos="5685"/>
            </w:tabs>
          </w:pPr>
          <w:r>
            <w:rPr>
              <w:b/>
              <w:bCs/>
              <w:noProof/>
              <w:lang w:val="en-US"/>
            </w:rPr>
            <w:fldChar w:fldCharType="end"/>
          </w:r>
          <w:r w:rsidR="00A12D71">
            <w:rPr>
              <w:b/>
              <w:bCs/>
              <w:noProof/>
              <w:lang w:val="en-US"/>
            </w:rPr>
            <w:tab/>
          </w:r>
        </w:p>
      </w:sdtContent>
    </w:sdt>
    <w:p w14:paraId="0AD56B4D" w14:textId="77777777" w:rsidR="009D6C89" w:rsidRDefault="009D6C89" w:rsidP="005F2DD2"/>
    <w:p w14:paraId="38822E5B" w14:textId="77777777" w:rsidR="0040523C" w:rsidRDefault="0040523C" w:rsidP="005F2DD2"/>
    <w:p w14:paraId="75393A8A" w14:textId="77777777" w:rsidR="0040523C" w:rsidRDefault="0040523C" w:rsidP="005F2DD2"/>
    <w:p w14:paraId="2F87A609" w14:textId="77777777" w:rsidR="0040523C" w:rsidRDefault="0040523C" w:rsidP="005F2DD2"/>
    <w:p w14:paraId="01F98250" w14:textId="77777777" w:rsidR="0040523C" w:rsidRDefault="0040523C" w:rsidP="005F2DD2"/>
    <w:p w14:paraId="5C08DEC6" w14:textId="77777777" w:rsidR="0040523C" w:rsidRDefault="0040523C" w:rsidP="005F2DD2"/>
    <w:p w14:paraId="5B57361C" w14:textId="77777777" w:rsidR="0040523C" w:rsidRDefault="0040523C" w:rsidP="005F2DD2"/>
    <w:p w14:paraId="3BC3BB65" w14:textId="77777777" w:rsidR="0040523C" w:rsidRDefault="0040523C" w:rsidP="005F2DD2"/>
    <w:p w14:paraId="5EF8E8C2" w14:textId="77777777" w:rsidR="001E19D1" w:rsidRDefault="001E19D1" w:rsidP="005F2DD2"/>
    <w:p w14:paraId="0E0636DE" w14:textId="77777777" w:rsidR="001E19D1" w:rsidRDefault="001E19D1" w:rsidP="005F2DD2"/>
    <w:p w14:paraId="1F7394B4" w14:textId="77777777" w:rsidR="0040523C" w:rsidRDefault="0040523C" w:rsidP="005F2DD2"/>
    <w:p w14:paraId="301C7DC1" w14:textId="77777777" w:rsidR="0040523C" w:rsidRDefault="0040523C" w:rsidP="005F2DD2"/>
    <w:p w14:paraId="50113013" w14:textId="77777777" w:rsidR="0040523C" w:rsidRDefault="0040523C" w:rsidP="005F2DD2"/>
    <w:p w14:paraId="3E6E365F" w14:textId="77777777" w:rsidR="0040523C" w:rsidRDefault="0040523C" w:rsidP="005F2DD2"/>
    <w:p w14:paraId="2528C2D0" w14:textId="77777777" w:rsidR="0040523C" w:rsidRDefault="0040523C" w:rsidP="005F2DD2"/>
    <w:p w14:paraId="27C67969" w14:textId="77777777" w:rsidR="0040523C" w:rsidRDefault="0040523C" w:rsidP="005F2DD2"/>
    <w:p w14:paraId="042C6E71" w14:textId="77777777" w:rsidR="0040523C" w:rsidRDefault="0040523C" w:rsidP="005F2DD2"/>
    <w:p w14:paraId="3795887E" w14:textId="77777777" w:rsidR="00C11EEB" w:rsidRDefault="00C11EEB" w:rsidP="00BD65C9">
      <w:pPr>
        <w:jc w:val="center"/>
      </w:pPr>
    </w:p>
    <w:p w14:paraId="7EA22063" w14:textId="77777777" w:rsidR="003853A0" w:rsidRDefault="003853A0" w:rsidP="00BD65C9">
      <w:pPr>
        <w:jc w:val="center"/>
      </w:pPr>
    </w:p>
    <w:p w14:paraId="2CC17545" w14:textId="77777777" w:rsidR="003853A0" w:rsidRDefault="003853A0" w:rsidP="00BD65C9">
      <w:pPr>
        <w:jc w:val="center"/>
      </w:pPr>
    </w:p>
    <w:p w14:paraId="14BCA2EC" w14:textId="77777777" w:rsidR="00C2125F" w:rsidRDefault="00C2125F" w:rsidP="00BD65C9">
      <w:pPr>
        <w:jc w:val="center"/>
      </w:pPr>
    </w:p>
    <w:p w14:paraId="23C2FCD2" w14:textId="77777777" w:rsidR="00653573" w:rsidRPr="00653573" w:rsidRDefault="00653573" w:rsidP="00653573"/>
    <w:p w14:paraId="0A69C9E7" w14:textId="77777777" w:rsidR="00653573" w:rsidRPr="00653573" w:rsidRDefault="00653573" w:rsidP="00653573"/>
    <w:p w14:paraId="17734C95" w14:textId="77777777" w:rsidR="00653573" w:rsidRPr="00653573" w:rsidRDefault="00653573" w:rsidP="00653573"/>
    <w:p w14:paraId="3D4DA34E" w14:textId="77777777" w:rsidR="00653573" w:rsidRPr="00653573" w:rsidRDefault="00653573" w:rsidP="00653573">
      <w:pPr>
        <w:tabs>
          <w:tab w:val="left" w:pos="2252"/>
        </w:tabs>
      </w:pPr>
      <w:r>
        <w:tab/>
      </w:r>
    </w:p>
    <w:p w14:paraId="667EC37F" w14:textId="77777777" w:rsidR="002165C1" w:rsidRDefault="006A77C3" w:rsidP="005F2DD2">
      <w:pPr>
        <w:pStyle w:val="Heading1"/>
      </w:pPr>
      <w:bookmarkStart w:id="2" w:name="_Toc89696268"/>
      <w:r>
        <w:lastRenderedPageBreak/>
        <w:t>Preface</w:t>
      </w:r>
      <w:bookmarkEnd w:id="2"/>
    </w:p>
    <w:p w14:paraId="6A84D50F" w14:textId="4C256BAF" w:rsidR="00323570" w:rsidRPr="00323570" w:rsidRDefault="00323570" w:rsidP="00323570">
      <w:pPr>
        <w:tabs>
          <w:tab w:val="left" w:pos="6161"/>
        </w:tabs>
      </w:pPr>
    </w:p>
    <w:sectPr w:rsidR="00323570" w:rsidRPr="00323570" w:rsidSect="00684F4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440" w:bottom="1021" w:left="1440" w:header="709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9117" w14:textId="77777777" w:rsidR="000B09BA" w:rsidRDefault="000B09BA" w:rsidP="0040523C">
      <w:pPr>
        <w:spacing w:after="0" w:line="240" w:lineRule="auto"/>
      </w:pPr>
      <w:r>
        <w:separator/>
      </w:r>
    </w:p>
  </w:endnote>
  <w:endnote w:type="continuationSeparator" w:id="0">
    <w:p w14:paraId="60219E62" w14:textId="77777777" w:rsidR="000B09BA" w:rsidRDefault="000B09BA" w:rsidP="0040523C">
      <w:pPr>
        <w:spacing w:after="0" w:line="240" w:lineRule="auto"/>
      </w:pPr>
      <w:r>
        <w:continuationSeparator/>
      </w:r>
    </w:p>
  </w:endnote>
  <w:endnote w:type="continuationNotice" w:id="1">
    <w:p w14:paraId="3D0E9F38" w14:textId="77777777" w:rsidR="000B09BA" w:rsidRDefault="000B09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169FA5E-9CE7-47F2-BFC6-9361EDA96F2E}"/>
    <w:embedBold r:id="rId2" w:fontKey="{9461233D-AFD0-44DD-A323-7B51572B7B97}"/>
    <w:embedItalic r:id="rId3" w:fontKey="{19DE54F0-2232-49A3-BF79-85E1A509F97D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fontKey="{8A5898A9-8585-447E-BCDB-CC255F2B1261}"/>
    <w:embedBold r:id="rId5" w:fontKey="{27A00E77-5A81-44B6-A3A9-33DA8E7943A9}"/>
    <w:embedItalic r:id="rId6" w:fontKey="{452F9989-BE45-4751-9A08-C23EE99387AA}"/>
  </w:font>
  <w:font w:name="Julius Sans One">
    <w:altName w:val="Calibri"/>
    <w:panose1 w:val="02000000000000000000"/>
    <w:charset w:val="00"/>
    <w:family w:val="auto"/>
    <w:pitch w:val="variable"/>
    <w:sig w:usb0="8000002F" w:usb1="4000004A" w:usb2="00000000" w:usb3="00000000" w:csb0="00000001" w:csb1="00000000"/>
    <w:embedRegular r:id="rId7" w:fontKey="{59541B6A-1119-473F-AC59-3FB838515D6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A05EEA53-5F48-4EE1-8F96-5E9319B54688}"/>
  </w:font>
  <w:font w:name="Comfortaa">
    <w:altName w:val="Calibri"/>
    <w:panose1 w:val="00000500000000000000"/>
    <w:charset w:val="00"/>
    <w:family w:val="auto"/>
    <w:pitch w:val="variable"/>
    <w:sig w:usb0="20000287" w:usb1="00000002" w:usb2="00000000" w:usb3="00000000" w:csb0="0000019F" w:csb1="00000000"/>
    <w:embedRegular r:id="rId9" w:fontKey="{D03CCFAC-76E0-4011-9D57-A273E46C1A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0B11" w14:textId="77777777" w:rsidR="00323570" w:rsidRDefault="003235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1799"/>
      <w:gridCol w:w="2362"/>
      <w:gridCol w:w="1842"/>
      <w:gridCol w:w="1222"/>
      <w:gridCol w:w="1791"/>
    </w:tblGrid>
    <w:tr w:rsidR="00331A42" w:rsidRPr="00E94B2E" w14:paraId="121B9E4F" w14:textId="77777777" w:rsidTr="00331A42">
      <w:trPr>
        <w:trHeight w:val="234"/>
      </w:trPr>
      <w:tc>
        <w:tcPr>
          <w:tcW w:w="1799" w:type="dxa"/>
          <w:vMerge w:val="restart"/>
          <w:tcBorders>
            <w:top w:val="single" w:sz="4" w:space="0" w:color="404040" w:themeColor="text1" w:themeTint="BF"/>
          </w:tcBorders>
          <w:vAlign w:val="center"/>
        </w:tcPr>
        <w:p w14:paraId="1E14B148" w14:textId="77777777" w:rsidR="00331A42" w:rsidRPr="00E94B2E" w:rsidRDefault="00331A42" w:rsidP="00331A42">
          <w:pPr>
            <w:pStyle w:val="Header"/>
            <w:jc w:val="left"/>
            <w:rPr>
              <w:sz w:val="18"/>
              <w:szCs w:val="16"/>
            </w:rPr>
          </w:pPr>
          <w:r>
            <w:rPr>
              <w:noProof/>
              <w:sz w:val="18"/>
              <w:szCs w:val="16"/>
            </w:rPr>
            <w:drawing>
              <wp:inline distT="0" distB="0" distL="0" distR="0" wp14:anchorId="3678A086" wp14:editId="4CB30FB8">
                <wp:extent cx="985630" cy="275976"/>
                <wp:effectExtent l="0" t="0" r="5080" b="0"/>
                <wp:docPr id="921080848" name="Picture 2" descr="A black and orange rectangle with black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1080848" name="Picture 2" descr="A black and orange rectangle with black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770" cy="281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6" w:type="dxa"/>
          <w:gridSpan w:val="3"/>
          <w:tcBorders>
            <w:top w:val="single" w:sz="4" w:space="0" w:color="404040" w:themeColor="text1" w:themeTint="BF"/>
          </w:tcBorders>
        </w:tcPr>
        <w:p w14:paraId="1AE1CFF4" w14:textId="77777777" w:rsidR="00331A42" w:rsidRPr="00E94B2E" w:rsidRDefault="00000000" w:rsidP="00653573">
          <w:pPr>
            <w:pStyle w:val="Header"/>
            <w:tabs>
              <w:tab w:val="clear" w:pos="4513"/>
              <w:tab w:val="clear" w:pos="9026"/>
              <w:tab w:val="left" w:pos="2082"/>
            </w:tabs>
            <w:rPr>
              <w:sz w:val="18"/>
              <w:szCs w:val="16"/>
            </w:rPr>
          </w:pPr>
          <w:sdt>
            <w:sdtPr>
              <w:rPr>
                <w:sz w:val="18"/>
                <w:szCs w:val="16"/>
              </w:rPr>
              <w:alias w:val="Title"/>
              <w:tag w:val=""/>
              <w:id w:val="935413802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331A42">
                <w:rPr>
                  <w:sz w:val="18"/>
                  <w:szCs w:val="16"/>
                </w:rPr>
                <w:t>Title of the report</w:t>
              </w:r>
            </w:sdtContent>
          </w:sdt>
          <w:r w:rsidR="00331A42">
            <w:rPr>
              <w:sz w:val="18"/>
              <w:szCs w:val="16"/>
            </w:rPr>
            <w:t xml:space="preserve"> for “Client Name”9</w:t>
          </w:r>
        </w:p>
      </w:tc>
      <w:tc>
        <w:tcPr>
          <w:tcW w:w="1791" w:type="dxa"/>
          <w:tcBorders>
            <w:top w:val="single" w:sz="4" w:space="0" w:color="404040" w:themeColor="text1" w:themeTint="BF"/>
          </w:tcBorders>
        </w:tcPr>
        <w:p w14:paraId="63F39157" w14:textId="77777777" w:rsidR="00331A42" w:rsidRPr="00E94B2E" w:rsidRDefault="00331A42" w:rsidP="00331A42">
          <w:pPr>
            <w:pStyle w:val="Header"/>
            <w:tabs>
              <w:tab w:val="clear" w:pos="4513"/>
              <w:tab w:val="clear" w:pos="9026"/>
              <w:tab w:val="left" w:pos="2082"/>
            </w:tabs>
            <w:jc w:val="right"/>
            <w:rPr>
              <w:sz w:val="18"/>
              <w:szCs w:val="16"/>
            </w:rPr>
          </w:pPr>
          <w:r>
            <w:rPr>
              <w:sz w:val="18"/>
              <w:szCs w:val="16"/>
            </w:rPr>
            <w:t xml:space="preserve">Date: </w:t>
          </w:r>
          <w:sdt>
            <w:sdtPr>
              <w:rPr>
                <w:sz w:val="18"/>
                <w:szCs w:val="16"/>
              </w:rPr>
              <w:alias w:val="Publish Date"/>
              <w:tag w:val=""/>
              <w:id w:val="968949908"/>
              <w:dataBinding w:prefixMappings="xmlns:ns0='http://schemas.microsoft.com/office/2006/coverPageProps' " w:xpath="/ns0:CoverPageProperties[1]/ns0:PublishDate[1]" w:storeItemID="{55AF091B-3C7A-41E3-B477-F2FDAA23CFDA}"/>
              <w:date w:fullDate="2025-05-19T00:00:00Z">
                <w:dateFormat w:val="dd-MM-yyyy"/>
                <w:lid w:val="en-IN"/>
                <w:storeMappedDataAs w:val="dateTime"/>
                <w:calendar w:val="gregorian"/>
              </w:date>
            </w:sdtPr>
            <w:sdtContent>
              <w:r>
                <w:rPr>
                  <w:sz w:val="18"/>
                  <w:szCs w:val="16"/>
                </w:rPr>
                <w:t>19-05-2025</w:t>
              </w:r>
            </w:sdtContent>
          </w:sdt>
        </w:p>
      </w:tc>
    </w:tr>
    <w:tr w:rsidR="00331A42" w:rsidRPr="00E94B2E" w14:paraId="5056C03D" w14:textId="77777777" w:rsidTr="00331A42">
      <w:trPr>
        <w:trHeight w:val="234"/>
      </w:trPr>
      <w:tc>
        <w:tcPr>
          <w:tcW w:w="1799" w:type="dxa"/>
          <w:vMerge/>
        </w:tcPr>
        <w:p w14:paraId="4894FF29" w14:textId="77777777" w:rsidR="00331A42" w:rsidRPr="00E94B2E" w:rsidRDefault="00331A42" w:rsidP="00331A42">
          <w:pPr>
            <w:pStyle w:val="Header"/>
            <w:rPr>
              <w:sz w:val="18"/>
              <w:szCs w:val="16"/>
            </w:rPr>
          </w:pPr>
        </w:p>
      </w:tc>
      <w:tc>
        <w:tcPr>
          <w:tcW w:w="4204" w:type="dxa"/>
          <w:gridSpan w:val="2"/>
          <w:vAlign w:val="center"/>
        </w:tcPr>
        <w:p w14:paraId="170DA628" w14:textId="77777777" w:rsidR="00331A42" w:rsidRPr="00E94B2E" w:rsidRDefault="00331A42" w:rsidP="0040523C">
          <w:pPr>
            <w:pStyle w:val="Header"/>
            <w:rPr>
              <w:sz w:val="18"/>
              <w:szCs w:val="16"/>
            </w:rPr>
          </w:pPr>
          <w:r>
            <w:rPr>
              <w:sz w:val="18"/>
              <w:szCs w:val="16"/>
            </w:rPr>
            <w:t xml:space="preserve">Prepared by: Amit Haridas </w:t>
          </w:r>
        </w:p>
      </w:tc>
      <w:tc>
        <w:tcPr>
          <w:tcW w:w="1222" w:type="dxa"/>
          <w:vAlign w:val="center"/>
        </w:tcPr>
        <w:p w14:paraId="01AC1358" w14:textId="77777777" w:rsidR="00331A42" w:rsidRPr="00E94B2E" w:rsidRDefault="00331A42" w:rsidP="0040523C">
          <w:pPr>
            <w:pStyle w:val="Header"/>
            <w:rPr>
              <w:sz w:val="18"/>
              <w:szCs w:val="16"/>
            </w:rPr>
          </w:pPr>
        </w:p>
      </w:tc>
      <w:tc>
        <w:tcPr>
          <w:tcW w:w="1791" w:type="dxa"/>
          <w:vAlign w:val="center"/>
        </w:tcPr>
        <w:p w14:paraId="416EBD08" w14:textId="77777777" w:rsidR="00331A42" w:rsidRPr="00E94B2E" w:rsidRDefault="00331A42" w:rsidP="00E94B2E">
          <w:pPr>
            <w:pStyle w:val="Header"/>
            <w:jc w:val="right"/>
            <w:rPr>
              <w:sz w:val="18"/>
              <w:szCs w:val="16"/>
            </w:rPr>
          </w:pPr>
          <w:r>
            <w:rPr>
              <w:sz w:val="18"/>
              <w:szCs w:val="16"/>
            </w:rPr>
            <w:t>Rev No: 1.0</w:t>
          </w:r>
        </w:p>
      </w:tc>
    </w:tr>
    <w:tr w:rsidR="00331A42" w:rsidRPr="00E94B2E" w14:paraId="3A32098B" w14:textId="77777777" w:rsidTr="00331A42">
      <w:trPr>
        <w:trHeight w:val="234"/>
      </w:trPr>
      <w:tc>
        <w:tcPr>
          <w:tcW w:w="1799" w:type="dxa"/>
          <w:vMerge/>
        </w:tcPr>
        <w:p w14:paraId="2B19B6F5" w14:textId="77777777" w:rsidR="00331A42" w:rsidRPr="00E94B2E" w:rsidRDefault="00331A42" w:rsidP="00331A42">
          <w:pPr>
            <w:pStyle w:val="Header"/>
            <w:rPr>
              <w:sz w:val="18"/>
              <w:szCs w:val="16"/>
            </w:rPr>
          </w:pPr>
        </w:p>
      </w:tc>
      <w:tc>
        <w:tcPr>
          <w:tcW w:w="2362" w:type="dxa"/>
        </w:tcPr>
        <w:p w14:paraId="148CA3D5" w14:textId="77777777" w:rsidR="00331A42" w:rsidRPr="00E94B2E" w:rsidRDefault="00331A42" w:rsidP="00331A42">
          <w:pPr>
            <w:pStyle w:val="Header"/>
            <w:rPr>
              <w:sz w:val="18"/>
              <w:szCs w:val="16"/>
            </w:rPr>
          </w:pPr>
          <w:hyperlink r:id="rId2" w:history="1">
            <w:r w:rsidRPr="00331A42">
              <w:rPr>
                <w:rStyle w:val="Hyperlink"/>
                <w:color w:val="D75C00" w:themeColor="accent5" w:themeShade="BF"/>
                <w:sz w:val="18"/>
                <w:szCs w:val="16"/>
              </w:rPr>
              <w:t>amit@concreteinfo.in</w:t>
            </w:r>
          </w:hyperlink>
          <w:r w:rsidRPr="00331A42">
            <w:rPr>
              <w:color w:val="D75C00" w:themeColor="accent5" w:themeShade="BF"/>
              <w:sz w:val="18"/>
              <w:szCs w:val="16"/>
            </w:rPr>
            <w:t xml:space="preserve"> </w:t>
          </w:r>
        </w:p>
      </w:tc>
      <w:tc>
        <w:tcPr>
          <w:tcW w:w="1842" w:type="dxa"/>
        </w:tcPr>
        <w:p w14:paraId="7275D926" w14:textId="77777777" w:rsidR="00331A42" w:rsidRPr="00E94B2E" w:rsidRDefault="00331A42" w:rsidP="00331A42">
          <w:pPr>
            <w:pStyle w:val="Header"/>
            <w:rPr>
              <w:sz w:val="18"/>
              <w:szCs w:val="16"/>
            </w:rPr>
          </w:pPr>
          <w:r>
            <w:rPr>
              <w:sz w:val="18"/>
              <w:szCs w:val="16"/>
            </w:rPr>
            <w:t>www.concreteinfo.in</w:t>
          </w:r>
        </w:p>
      </w:tc>
      <w:tc>
        <w:tcPr>
          <w:tcW w:w="1222" w:type="dxa"/>
        </w:tcPr>
        <w:p w14:paraId="2E187E8B" w14:textId="77777777" w:rsidR="00331A42" w:rsidRPr="00E94B2E" w:rsidRDefault="00331A42" w:rsidP="00331A42">
          <w:pPr>
            <w:pStyle w:val="Header"/>
            <w:rPr>
              <w:sz w:val="18"/>
              <w:szCs w:val="16"/>
            </w:rPr>
          </w:pPr>
        </w:p>
      </w:tc>
      <w:tc>
        <w:tcPr>
          <w:tcW w:w="1791" w:type="dxa"/>
          <w:vAlign w:val="center"/>
        </w:tcPr>
        <w:p w14:paraId="7CBB5829" w14:textId="77777777" w:rsidR="00331A42" w:rsidRPr="00E94B2E" w:rsidRDefault="00331A42" w:rsidP="00331A42">
          <w:pPr>
            <w:pStyle w:val="Header"/>
            <w:jc w:val="right"/>
            <w:rPr>
              <w:sz w:val="18"/>
              <w:szCs w:val="16"/>
            </w:rPr>
          </w:pPr>
          <w:r>
            <w:rPr>
              <w:sz w:val="18"/>
              <w:szCs w:val="16"/>
            </w:rPr>
            <w:t xml:space="preserve">Page </w:t>
          </w:r>
          <w:r>
            <w:rPr>
              <w:sz w:val="18"/>
              <w:szCs w:val="16"/>
            </w:rPr>
            <w:fldChar w:fldCharType="begin"/>
          </w:r>
          <w:r>
            <w:rPr>
              <w:sz w:val="18"/>
              <w:szCs w:val="16"/>
            </w:rPr>
            <w:instrText xml:space="preserve"> PAGE  \* Arabic  \* MERGEFORMAT </w:instrText>
          </w:r>
          <w:r>
            <w:rPr>
              <w:sz w:val="18"/>
              <w:szCs w:val="16"/>
            </w:rPr>
            <w:fldChar w:fldCharType="separate"/>
          </w:r>
          <w:r>
            <w:rPr>
              <w:sz w:val="18"/>
              <w:szCs w:val="16"/>
            </w:rPr>
            <w:t>1</w:t>
          </w:r>
          <w:r>
            <w:rPr>
              <w:sz w:val="18"/>
              <w:szCs w:val="16"/>
            </w:rPr>
            <w:fldChar w:fldCharType="end"/>
          </w:r>
          <w:r>
            <w:rPr>
              <w:sz w:val="18"/>
              <w:szCs w:val="16"/>
            </w:rPr>
            <w:t xml:space="preserve"> of </w:t>
          </w:r>
          <w:r>
            <w:rPr>
              <w:sz w:val="18"/>
              <w:szCs w:val="16"/>
            </w:rPr>
            <w:fldChar w:fldCharType="begin"/>
          </w:r>
          <w:r>
            <w:rPr>
              <w:sz w:val="18"/>
              <w:szCs w:val="16"/>
            </w:rPr>
            <w:instrText xml:space="preserve"> NUMPAGES   \* MERGEFORMAT </w:instrText>
          </w:r>
          <w:r>
            <w:rPr>
              <w:sz w:val="18"/>
              <w:szCs w:val="16"/>
            </w:rPr>
            <w:fldChar w:fldCharType="separate"/>
          </w:r>
          <w:r>
            <w:rPr>
              <w:sz w:val="18"/>
              <w:szCs w:val="16"/>
            </w:rPr>
            <w:t>16</w:t>
          </w:r>
          <w:r>
            <w:rPr>
              <w:sz w:val="18"/>
              <w:szCs w:val="16"/>
            </w:rPr>
            <w:fldChar w:fldCharType="end"/>
          </w:r>
        </w:p>
      </w:tc>
    </w:tr>
  </w:tbl>
  <w:p w14:paraId="2CA4DBA9" w14:textId="77777777" w:rsidR="0040523C" w:rsidRDefault="00405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B94E" w14:textId="77777777" w:rsidR="00323570" w:rsidRDefault="00323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C9836" w14:textId="77777777" w:rsidR="000B09BA" w:rsidRDefault="000B09BA" w:rsidP="0040523C">
      <w:pPr>
        <w:spacing w:after="0" w:line="240" w:lineRule="auto"/>
      </w:pPr>
      <w:r>
        <w:separator/>
      </w:r>
    </w:p>
  </w:footnote>
  <w:footnote w:type="continuationSeparator" w:id="0">
    <w:p w14:paraId="570CA9E9" w14:textId="77777777" w:rsidR="000B09BA" w:rsidRDefault="000B09BA" w:rsidP="0040523C">
      <w:pPr>
        <w:spacing w:after="0" w:line="240" w:lineRule="auto"/>
      </w:pPr>
      <w:r>
        <w:continuationSeparator/>
      </w:r>
    </w:p>
  </w:footnote>
  <w:footnote w:type="continuationNotice" w:id="1">
    <w:p w14:paraId="5ABA720E" w14:textId="77777777" w:rsidR="000B09BA" w:rsidRDefault="000B09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8880" w14:textId="77777777" w:rsidR="00CF7B2E" w:rsidRDefault="00000000">
    <w:pPr>
      <w:pStyle w:val="Header"/>
    </w:pPr>
    <w:r>
      <w:rPr>
        <w:noProof/>
      </w:rPr>
      <w:pict w14:anchorId="343639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644391" o:spid="_x0000_s1026" type="#_x0000_t136" style="position:absolute;left:0;text-align:left;margin-left:0;margin-top:0;width:598.8pt;height:37.4pt;rotation:315;z-index:-251658239;mso-position-horizontal:center;mso-position-horizontal-relative:margin;mso-position-vertical:center;mso-position-vertical-relative:margin" o:allowincell="f" fillcolor="#d8d8d8 [2732]" stroked="f">
          <v:fill opacity=".5"/>
          <v:textpath style="font-family:&quot;Arial&quot;;font-size:1pt" string="ConcreteInfo: Controlled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" w:space="0" w:color="D9D9D9" w:themeColor="background1" w:themeShade="D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2495"/>
    </w:tblGrid>
    <w:tr w:rsidR="00331A42" w14:paraId="2C149914" w14:textId="77777777" w:rsidTr="008F5CE8">
      <w:trPr>
        <w:trHeight w:val="1142"/>
      </w:trPr>
      <w:tc>
        <w:tcPr>
          <w:tcW w:w="2552" w:type="dxa"/>
          <w:vAlign w:val="center"/>
        </w:tcPr>
        <w:p w14:paraId="6B66959F" w14:textId="77777777" w:rsidR="00331A42" w:rsidRDefault="00331A42" w:rsidP="002165C1">
          <w:pPr>
            <w:pStyle w:val="Header"/>
          </w:pPr>
          <w:r>
            <w:rPr>
              <w:noProof/>
            </w:rPr>
            <w:drawing>
              <wp:inline distT="0" distB="0" distL="0" distR="0" wp14:anchorId="1F52B566" wp14:editId="4305CF70">
                <wp:extent cx="628650" cy="628650"/>
                <wp:effectExtent l="0" t="0" r="0" b="0"/>
                <wp:docPr id="3" name="Picture 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concreteinfo@0,33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sdt>
          <w:sdtPr>
            <w:rPr>
              <w:rFonts w:asciiTheme="majorHAnsi" w:hAnsiTheme="majorHAnsi"/>
            </w:rPr>
            <w:alias w:val="Title"/>
            <w:tag w:val=""/>
            <w:id w:val="375744993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986E4EE" w14:textId="77777777" w:rsidR="00331A42" w:rsidRPr="00F51148" w:rsidRDefault="00331A42" w:rsidP="00F51148">
              <w:pPr>
                <w:pStyle w:val="Header"/>
                <w:jc w:val="center"/>
                <w:rPr>
                  <w:rFonts w:ascii="Comfortaa" w:hAnsi="Comfortaa"/>
                  <w:sz w:val="24"/>
                  <w:szCs w:val="22"/>
                </w:rPr>
              </w:pPr>
              <w:r>
                <w:rPr>
                  <w:rFonts w:asciiTheme="majorHAnsi" w:hAnsiTheme="majorHAnsi"/>
                </w:rPr>
                <w:t>Title of the report</w:t>
              </w:r>
            </w:p>
          </w:sdtContent>
        </w:sdt>
      </w:tc>
      <w:tc>
        <w:tcPr>
          <w:tcW w:w="2495" w:type="dxa"/>
          <w:vAlign w:val="center"/>
        </w:tcPr>
        <w:p w14:paraId="27095528" w14:textId="77777777" w:rsidR="00331A42" w:rsidRDefault="00331A42" w:rsidP="0040523C">
          <w:pPr>
            <w:pStyle w:val="Header"/>
          </w:pPr>
        </w:p>
      </w:tc>
    </w:tr>
  </w:tbl>
  <w:p w14:paraId="2D415AED" w14:textId="77777777" w:rsidR="0040523C" w:rsidRDefault="00000000">
    <w:pPr>
      <w:pStyle w:val="Header"/>
    </w:pPr>
    <w:r>
      <w:rPr>
        <w:noProof/>
      </w:rPr>
      <w:pict w14:anchorId="50F3DD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644392" o:spid="_x0000_s1027" type="#_x0000_t136" style="position:absolute;left:0;text-align:left;margin-left:0;margin-top:0;width:598.8pt;height:37.4pt;rotation:315;z-index:-251658238;mso-position-horizontal:center;mso-position-horizontal-relative:margin;mso-position-vertical:center;mso-position-vertical-relative:margin" o:allowincell="f" fillcolor="#d8d8d8 [2732]" stroked="f">
          <v:fill opacity=".5"/>
          <v:textpath style="font-family:&quot;Arial&quot;;font-size:1pt" string="ConcreteInfo: Controlled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63F3" w14:textId="77777777" w:rsidR="00CF7B2E" w:rsidRDefault="00000000">
    <w:pPr>
      <w:pStyle w:val="Header"/>
    </w:pPr>
    <w:r>
      <w:rPr>
        <w:noProof/>
      </w:rPr>
      <w:pict w14:anchorId="0C6ED3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644390" o:spid="_x0000_s1025" type="#_x0000_t136" style="position:absolute;left:0;text-align:left;margin-left:0;margin-top:0;width:598.8pt;height:37.4pt;rotation:315;z-index:-251658240;mso-position-horizontal:center;mso-position-horizontal-relative:margin;mso-position-vertical:center;mso-position-vertical-relative:margin" o:allowincell="f" fillcolor="#d8d8d8 [2732]" stroked="f">
          <v:fill opacity=".5"/>
          <v:textpath style="font-family:&quot;Arial&quot;;font-size:1pt" string="ConcreteInfo: Controlled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D82"/>
    <w:multiLevelType w:val="hybridMultilevel"/>
    <w:tmpl w:val="C7AEE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4154E"/>
    <w:multiLevelType w:val="hybridMultilevel"/>
    <w:tmpl w:val="1B7849CC"/>
    <w:lvl w:ilvl="0" w:tplc="40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CCE7011"/>
    <w:multiLevelType w:val="hybridMultilevel"/>
    <w:tmpl w:val="0F021A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15365"/>
    <w:multiLevelType w:val="hybridMultilevel"/>
    <w:tmpl w:val="3A6473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6F14"/>
    <w:multiLevelType w:val="hybridMultilevel"/>
    <w:tmpl w:val="22B6F6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9749F"/>
    <w:multiLevelType w:val="hybridMultilevel"/>
    <w:tmpl w:val="82684AEE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8765D0"/>
    <w:multiLevelType w:val="hybridMultilevel"/>
    <w:tmpl w:val="21BEF7C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F2DCF"/>
    <w:multiLevelType w:val="hybridMultilevel"/>
    <w:tmpl w:val="4E0C8C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8493F"/>
    <w:multiLevelType w:val="hybridMultilevel"/>
    <w:tmpl w:val="6614AD5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573318"/>
    <w:multiLevelType w:val="hybridMultilevel"/>
    <w:tmpl w:val="FE127D50"/>
    <w:lvl w:ilvl="0" w:tplc="0882A83E">
      <w:start w:val="1"/>
      <w:numFmt w:val="bullet"/>
      <w:pStyle w:val="Bulltes"/>
      <w:lvlText w:val="►"/>
      <w:lvlJc w:val="left"/>
      <w:pPr>
        <w:ind w:left="720" w:hanging="360"/>
      </w:pPr>
      <w:rPr>
        <w:rFonts w:ascii="Arial" w:hAnsi="Arial" w:hint="default"/>
        <w:color w:val="821908" w:themeColor="accent6" w:themeShade="80"/>
      </w:rPr>
    </w:lvl>
    <w:lvl w:ilvl="1" w:tplc="E9BEE1AA">
      <w:start w:val="1"/>
      <w:numFmt w:val="bullet"/>
      <w:pStyle w:val="Sub-bullets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303E6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7138C3"/>
    <w:multiLevelType w:val="hybridMultilevel"/>
    <w:tmpl w:val="F9A496B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34946"/>
    <w:multiLevelType w:val="hybridMultilevel"/>
    <w:tmpl w:val="8410E5E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F309F"/>
    <w:multiLevelType w:val="hybridMultilevel"/>
    <w:tmpl w:val="A998BCC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D758F"/>
    <w:multiLevelType w:val="multilevel"/>
    <w:tmpl w:val="2C24E29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4B5DB4"/>
    <w:multiLevelType w:val="hybridMultilevel"/>
    <w:tmpl w:val="043015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65EE9"/>
    <w:multiLevelType w:val="hybridMultilevel"/>
    <w:tmpl w:val="BB960BC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A5064"/>
    <w:multiLevelType w:val="hybridMultilevel"/>
    <w:tmpl w:val="F252D9CC"/>
    <w:lvl w:ilvl="0" w:tplc="032E7F6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101322" w:themeColor="text2" w:themeShade="80"/>
        <w:sz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E00B7"/>
    <w:multiLevelType w:val="hybridMultilevel"/>
    <w:tmpl w:val="3938A2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F3B3C"/>
    <w:multiLevelType w:val="hybridMultilevel"/>
    <w:tmpl w:val="7FD810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015C7"/>
    <w:multiLevelType w:val="hybridMultilevel"/>
    <w:tmpl w:val="34367F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D4456"/>
    <w:multiLevelType w:val="hybridMultilevel"/>
    <w:tmpl w:val="4782A9C4"/>
    <w:lvl w:ilvl="0" w:tplc="461E413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C4586"/>
    <w:multiLevelType w:val="hybridMultilevel"/>
    <w:tmpl w:val="0464BD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81F53"/>
    <w:multiLevelType w:val="hybridMultilevel"/>
    <w:tmpl w:val="BF86EA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2716F"/>
    <w:multiLevelType w:val="hybridMultilevel"/>
    <w:tmpl w:val="249E0C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D3658"/>
    <w:multiLevelType w:val="hybridMultilevel"/>
    <w:tmpl w:val="07742F4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F2CDB"/>
    <w:multiLevelType w:val="hybridMultilevel"/>
    <w:tmpl w:val="1AA0CB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21D10"/>
    <w:multiLevelType w:val="hybridMultilevel"/>
    <w:tmpl w:val="20EECAC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83321"/>
    <w:multiLevelType w:val="hybridMultilevel"/>
    <w:tmpl w:val="86E455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D843DE"/>
    <w:multiLevelType w:val="hybridMultilevel"/>
    <w:tmpl w:val="8F5C60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EDAA2814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3864013">
    <w:abstractNumId w:val="10"/>
  </w:num>
  <w:num w:numId="2" w16cid:durableId="1817797552">
    <w:abstractNumId w:val="23"/>
  </w:num>
  <w:num w:numId="3" w16cid:durableId="1476528938">
    <w:abstractNumId w:val="14"/>
  </w:num>
  <w:num w:numId="4" w16cid:durableId="164782646">
    <w:abstractNumId w:val="20"/>
  </w:num>
  <w:num w:numId="5" w16cid:durableId="324667793">
    <w:abstractNumId w:val="17"/>
  </w:num>
  <w:num w:numId="6" w16cid:durableId="122236644">
    <w:abstractNumId w:val="4"/>
  </w:num>
  <w:num w:numId="7" w16cid:durableId="1478641230">
    <w:abstractNumId w:val="2"/>
  </w:num>
  <w:num w:numId="8" w16cid:durableId="1250967917">
    <w:abstractNumId w:val="22"/>
  </w:num>
  <w:num w:numId="9" w16cid:durableId="1898931107">
    <w:abstractNumId w:val="19"/>
  </w:num>
  <w:num w:numId="10" w16cid:durableId="412047337">
    <w:abstractNumId w:val="13"/>
  </w:num>
  <w:num w:numId="11" w16cid:durableId="791827695">
    <w:abstractNumId w:val="3"/>
  </w:num>
  <w:num w:numId="12" w16cid:durableId="306587776">
    <w:abstractNumId w:val="21"/>
  </w:num>
  <w:num w:numId="13" w16cid:durableId="164975358">
    <w:abstractNumId w:val="0"/>
  </w:num>
  <w:num w:numId="14" w16cid:durableId="1772629770">
    <w:abstractNumId w:val="12"/>
  </w:num>
  <w:num w:numId="15" w16cid:durableId="1830100536">
    <w:abstractNumId w:val="27"/>
  </w:num>
  <w:num w:numId="16" w16cid:durableId="2146655684">
    <w:abstractNumId w:val="11"/>
  </w:num>
  <w:num w:numId="17" w16cid:durableId="760108798">
    <w:abstractNumId w:val="1"/>
  </w:num>
  <w:num w:numId="18" w16cid:durableId="2006207461">
    <w:abstractNumId w:val="5"/>
  </w:num>
  <w:num w:numId="19" w16cid:durableId="1293902662">
    <w:abstractNumId w:val="25"/>
  </w:num>
  <w:num w:numId="20" w16cid:durableId="955939575">
    <w:abstractNumId w:val="6"/>
  </w:num>
  <w:num w:numId="21" w16cid:durableId="600379601">
    <w:abstractNumId w:val="9"/>
  </w:num>
  <w:num w:numId="22" w16cid:durableId="336083207">
    <w:abstractNumId w:val="15"/>
  </w:num>
  <w:num w:numId="23" w16cid:durableId="1140490124">
    <w:abstractNumId w:val="26"/>
  </w:num>
  <w:num w:numId="24" w16cid:durableId="2063673020">
    <w:abstractNumId w:val="16"/>
  </w:num>
  <w:num w:numId="25" w16cid:durableId="297540040">
    <w:abstractNumId w:val="18"/>
  </w:num>
  <w:num w:numId="26" w16cid:durableId="390424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4642352">
    <w:abstractNumId w:val="28"/>
  </w:num>
  <w:num w:numId="28" w16cid:durableId="58601923">
    <w:abstractNumId w:val="24"/>
  </w:num>
  <w:num w:numId="29" w16cid:durableId="1314066497">
    <w:abstractNumId w:val="8"/>
  </w:num>
  <w:num w:numId="30" w16cid:durableId="201332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21835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E8"/>
    <w:rsid w:val="00000085"/>
    <w:rsid w:val="00000884"/>
    <w:rsid w:val="0000127E"/>
    <w:rsid w:val="000019B3"/>
    <w:rsid w:val="00001FCA"/>
    <w:rsid w:val="000047EE"/>
    <w:rsid w:val="00005C7A"/>
    <w:rsid w:val="00006C34"/>
    <w:rsid w:val="00007120"/>
    <w:rsid w:val="0000712C"/>
    <w:rsid w:val="00007304"/>
    <w:rsid w:val="00007A73"/>
    <w:rsid w:val="00007D11"/>
    <w:rsid w:val="00007E77"/>
    <w:rsid w:val="00010447"/>
    <w:rsid w:val="000111F3"/>
    <w:rsid w:val="0001127B"/>
    <w:rsid w:val="0001179C"/>
    <w:rsid w:val="00012F38"/>
    <w:rsid w:val="00013CDD"/>
    <w:rsid w:val="000143DB"/>
    <w:rsid w:val="0001454F"/>
    <w:rsid w:val="00014F20"/>
    <w:rsid w:val="00015107"/>
    <w:rsid w:val="00016FC0"/>
    <w:rsid w:val="0001721B"/>
    <w:rsid w:val="000177C0"/>
    <w:rsid w:val="000201FA"/>
    <w:rsid w:val="0002092C"/>
    <w:rsid w:val="00021753"/>
    <w:rsid w:val="00022EAC"/>
    <w:rsid w:val="00022EF0"/>
    <w:rsid w:val="00022F16"/>
    <w:rsid w:val="000234E9"/>
    <w:rsid w:val="0002371C"/>
    <w:rsid w:val="00023C92"/>
    <w:rsid w:val="00023F69"/>
    <w:rsid w:val="00024740"/>
    <w:rsid w:val="000255E4"/>
    <w:rsid w:val="000260DD"/>
    <w:rsid w:val="000260EF"/>
    <w:rsid w:val="000278EF"/>
    <w:rsid w:val="00027A43"/>
    <w:rsid w:val="00030D9C"/>
    <w:rsid w:val="00030FD6"/>
    <w:rsid w:val="00031285"/>
    <w:rsid w:val="000326DF"/>
    <w:rsid w:val="000328F6"/>
    <w:rsid w:val="00032F10"/>
    <w:rsid w:val="00033073"/>
    <w:rsid w:val="000331F8"/>
    <w:rsid w:val="00033248"/>
    <w:rsid w:val="000337B5"/>
    <w:rsid w:val="000343DD"/>
    <w:rsid w:val="0003699B"/>
    <w:rsid w:val="00036B4E"/>
    <w:rsid w:val="00036D12"/>
    <w:rsid w:val="000373D6"/>
    <w:rsid w:val="00037E0A"/>
    <w:rsid w:val="00041CAB"/>
    <w:rsid w:val="00042B57"/>
    <w:rsid w:val="00042D28"/>
    <w:rsid w:val="00042DC6"/>
    <w:rsid w:val="00042FB3"/>
    <w:rsid w:val="00043278"/>
    <w:rsid w:val="00043485"/>
    <w:rsid w:val="00043B3E"/>
    <w:rsid w:val="00043C2D"/>
    <w:rsid w:val="00043E81"/>
    <w:rsid w:val="000444C9"/>
    <w:rsid w:val="000445A6"/>
    <w:rsid w:val="00046192"/>
    <w:rsid w:val="00047830"/>
    <w:rsid w:val="00047B4A"/>
    <w:rsid w:val="00050B1F"/>
    <w:rsid w:val="000515B9"/>
    <w:rsid w:val="00052004"/>
    <w:rsid w:val="000524B9"/>
    <w:rsid w:val="000553F9"/>
    <w:rsid w:val="00055483"/>
    <w:rsid w:val="00055F26"/>
    <w:rsid w:val="00056DE4"/>
    <w:rsid w:val="00057497"/>
    <w:rsid w:val="00060FBF"/>
    <w:rsid w:val="0006140B"/>
    <w:rsid w:val="00061D13"/>
    <w:rsid w:val="00062836"/>
    <w:rsid w:val="00062C28"/>
    <w:rsid w:val="00063097"/>
    <w:rsid w:val="000632AA"/>
    <w:rsid w:val="00063C86"/>
    <w:rsid w:val="00063F57"/>
    <w:rsid w:val="00065180"/>
    <w:rsid w:val="00065C86"/>
    <w:rsid w:val="00065FDF"/>
    <w:rsid w:val="00070792"/>
    <w:rsid w:val="0007084B"/>
    <w:rsid w:val="0007146F"/>
    <w:rsid w:val="00073219"/>
    <w:rsid w:val="0007344D"/>
    <w:rsid w:val="00074E19"/>
    <w:rsid w:val="00074EFE"/>
    <w:rsid w:val="00076EB5"/>
    <w:rsid w:val="00077CA6"/>
    <w:rsid w:val="000805BC"/>
    <w:rsid w:val="00081432"/>
    <w:rsid w:val="00082F23"/>
    <w:rsid w:val="0008401F"/>
    <w:rsid w:val="00084112"/>
    <w:rsid w:val="000841F0"/>
    <w:rsid w:val="00084372"/>
    <w:rsid w:val="00084BF4"/>
    <w:rsid w:val="000865A7"/>
    <w:rsid w:val="000865C1"/>
    <w:rsid w:val="000865F2"/>
    <w:rsid w:val="00087B6C"/>
    <w:rsid w:val="00087E7D"/>
    <w:rsid w:val="0009033E"/>
    <w:rsid w:val="00090630"/>
    <w:rsid w:val="00090952"/>
    <w:rsid w:val="00092043"/>
    <w:rsid w:val="00092994"/>
    <w:rsid w:val="00092B26"/>
    <w:rsid w:val="00092C00"/>
    <w:rsid w:val="000934AC"/>
    <w:rsid w:val="0009493D"/>
    <w:rsid w:val="00095031"/>
    <w:rsid w:val="0009504D"/>
    <w:rsid w:val="000971CD"/>
    <w:rsid w:val="00097293"/>
    <w:rsid w:val="00097A9C"/>
    <w:rsid w:val="000A002B"/>
    <w:rsid w:val="000A0A6B"/>
    <w:rsid w:val="000A17AC"/>
    <w:rsid w:val="000A18F9"/>
    <w:rsid w:val="000A20AE"/>
    <w:rsid w:val="000A24D1"/>
    <w:rsid w:val="000A4118"/>
    <w:rsid w:val="000A4E39"/>
    <w:rsid w:val="000A5115"/>
    <w:rsid w:val="000A5433"/>
    <w:rsid w:val="000A57F7"/>
    <w:rsid w:val="000A63E4"/>
    <w:rsid w:val="000A68AD"/>
    <w:rsid w:val="000B061D"/>
    <w:rsid w:val="000B07E5"/>
    <w:rsid w:val="000B08A7"/>
    <w:rsid w:val="000B09BA"/>
    <w:rsid w:val="000B1034"/>
    <w:rsid w:val="000B140B"/>
    <w:rsid w:val="000B193C"/>
    <w:rsid w:val="000B1C07"/>
    <w:rsid w:val="000B2E32"/>
    <w:rsid w:val="000B30C5"/>
    <w:rsid w:val="000B3137"/>
    <w:rsid w:val="000B5FE1"/>
    <w:rsid w:val="000B7255"/>
    <w:rsid w:val="000C27CF"/>
    <w:rsid w:val="000C3B30"/>
    <w:rsid w:val="000C49CC"/>
    <w:rsid w:val="000C5383"/>
    <w:rsid w:val="000C5F84"/>
    <w:rsid w:val="000C6B1B"/>
    <w:rsid w:val="000C769C"/>
    <w:rsid w:val="000D0BD5"/>
    <w:rsid w:val="000D454B"/>
    <w:rsid w:val="000D4901"/>
    <w:rsid w:val="000D6B01"/>
    <w:rsid w:val="000D6EDD"/>
    <w:rsid w:val="000D7760"/>
    <w:rsid w:val="000D78BC"/>
    <w:rsid w:val="000E054D"/>
    <w:rsid w:val="000E293F"/>
    <w:rsid w:val="000E312E"/>
    <w:rsid w:val="000E32E6"/>
    <w:rsid w:val="000E57FE"/>
    <w:rsid w:val="000E5F52"/>
    <w:rsid w:val="000E6126"/>
    <w:rsid w:val="000E6437"/>
    <w:rsid w:val="000F224E"/>
    <w:rsid w:val="000F2D50"/>
    <w:rsid w:val="000F2D55"/>
    <w:rsid w:val="000F3214"/>
    <w:rsid w:val="000F3923"/>
    <w:rsid w:val="000F41CB"/>
    <w:rsid w:val="000F4552"/>
    <w:rsid w:val="000F5BAF"/>
    <w:rsid w:val="000F64E8"/>
    <w:rsid w:val="000F6BAD"/>
    <w:rsid w:val="000F6D18"/>
    <w:rsid w:val="000F763F"/>
    <w:rsid w:val="001004C0"/>
    <w:rsid w:val="00100712"/>
    <w:rsid w:val="001012F3"/>
    <w:rsid w:val="00102589"/>
    <w:rsid w:val="00102BCF"/>
    <w:rsid w:val="00103700"/>
    <w:rsid w:val="00103E9A"/>
    <w:rsid w:val="00104C63"/>
    <w:rsid w:val="001053A2"/>
    <w:rsid w:val="001058BA"/>
    <w:rsid w:val="00105FF7"/>
    <w:rsid w:val="00106918"/>
    <w:rsid w:val="00110990"/>
    <w:rsid w:val="0011135C"/>
    <w:rsid w:val="00111596"/>
    <w:rsid w:val="00112B9E"/>
    <w:rsid w:val="00113E90"/>
    <w:rsid w:val="00115239"/>
    <w:rsid w:val="00115BCD"/>
    <w:rsid w:val="00116093"/>
    <w:rsid w:val="00120794"/>
    <w:rsid w:val="0012084C"/>
    <w:rsid w:val="001208F2"/>
    <w:rsid w:val="00120936"/>
    <w:rsid w:val="0012188F"/>
    <w:rsid w:val="001219A0"/>
    <w:rsid w:val="00122642"/>
    <w:rsid w:val="00122AF5"/>
    <w:rsid w:val="00122B34"/>
    <w:rsid w:val="00122C7B"/>
    <w:rsid w:val="00122CD0"/>
    <w:rsid w:val="00122F21"/>
    <w:rsid w:val="00124387"/>
    <w:rsid w:val="0012439E"/>
    <w:rsid w:val="00124BF8"/>
    <w:rsid w:val="00124E96"/>
    <w:rsid w:val="00124EBF"/>
    <w:rsid w:val="00125687"/>
    <w:rsid w:val="00127852"/>
    <w:rsid w:val="001302E5"/>
    <w:rsid w:val="001307E7"/>
    <w:rsid w:val="001310A8"/>
    <w:rsid w:val="00133565"/>
    <w:rsid w:val="00133BE6"/>
    <w:rsid w:val="00133CBF"/>
    <w:rsid w:val="00134303"/>
    <w:rsid w:val="00134562"/>
    <w:rsid w:val="001366E6"/>
    <w:rsid w:val="0013689D"/>
    <w:rsid w:val="00136C95"/>
    <w:rsid w:val="001371B2"/>
    <w:rsid w:val="00137578"/>
    <w:rsid w:val="00137589"/>
    <w:rsid w:val="00140502"/>
    <w:rsid w:val="0014057F"/>
    <w:rsid w:val="0014069B"/>
    <w:rsid w:val="00140FAA"/>
    <w:rsid w:val="00143FB1"/>
    <w:rsid w:val="00144B19"/>
    <w:rsid w:val="00145B50"/>
    <w:rsid w:val="00146EE4"/>
    <w:rsid w:val="0014752B"/>
    <w:rsid w:val="001477D8"/>
    <w:rsid w:val="00147BAD"/>
    <w:rsid w:val="001509EC"/>
    <w:rsid w:val="00150E8A"/>
    <w:rsid w:val="00151380"/>
    <w:rsid w:val="00152D3F"/>
    <w:rsid w:val="0015436E"/>
    <w:rsid w:val="00155246"/>
    <w:rsid w:val="001574E6"/>
    <w:rsid w:val="00160251"/>
    <w:rsid w:val="00160B02"/>
    <w:rsid w:val="00160E73"/>
    <w:rsid w:val="00161CDE"/>
    <w:rsid w:val="00163891"/>
    <w:rsid w:val="00164269"/>
    <w:rsid w:val="00164580"/>
    <w:rsid w:val="00164E5F"/>
    <w:rsid w:val="00165CEB"/>
    <w:rsid w:val="00166816"/>
    <w:rsid w:val="00166E24"/>
    <w:rsid w:val="001678C7"/>
    <w:rsid w:val="00170E79"/>
    <w:rsid w:val="00171078"/>
    <w:rsid w:val="00171DCB"/>
    <w:rsid w:val="001720CF"/>
    <w:rsid w:val="00172569"/>
    <w:rsid w:val="00172A19"/>
    <w:rsid w:val="00173973"/>
    <w:rsid w:val="0017428C"/>
    <w:rsid w:val="00174CCA"/>
    <w:rsid w:val="00176D93"/>
    <w:rsid w:val="00177EB8"/>
    <w:rsid w:val="0018017F"/>
    <w:rsid w:val="00180503"/>
    <w:rsid w:val="00180671"/>
    <w:rsid w:val="00181AD1"/>
    <w:rsid w:val="00181AE2"/>
    <w:rsid w:val="001826FE"/>
    <w:rsid w:val="00183411"/>
    <w:rsid w:val="001836CE"/>
    <w:rsid w:val="001842ED"/>
    <w:rsid w:val="0018449C"/>
    <w:rsid w:val="001849FE"/>
    <w:rsid w:val="00184D38"/>
    <w:rsid w:val="00185608"/>
    <w:rsid w:val="00185A1F"/>
    <w:rsid w:val="00186685"/>
    <w:rsid w:val="001867C4"/>
    <w:rsid w:val="00186882"/>
    <w:rsid w:val="001875B7"/>
    <w:rsid w:val="00190133"/>
    <w:rsid w:val="00190912"/>
    <w:rsid w:val="001917E2"/>
    <w:rsid w:val="00191999"/>
    <w:rsid w:val="00191F81"/>
    <w:rsid w:val="001926F9"/>
    <w:rsid w:val="001933CC"/>
    <w:rsid w:val="001935BA"/>
    <w:rsid w:val="00193BD2"/>
    <w:rsid w:val="00193C05"/>
    <w:rsid w:val="00193C52"/>
    <w:rsid w:val="00193D9D"/>
    <w:rsid w:val="00194FD7"/>
    <w:rsid w:val="00196554"/>
    <w:rsid w:val="00196B0F"/>
    <w:rsid w:val="00196F3B"/>
    <w:rsid w:val="00197895"/>
    <w:rsid w:val="001A0463"/>
    <w:rsid w:val="001A1DF1"/>
    <w:rsid w:val="001A2E9A"/>
    <w:rsid w:val="001A372B"/>
    <w:rsid w:val="001A393C"/>
    <w:rsid w:val="001A4C0A"/>
    <w:rsid w:val="001A5D85"/>
    <w:rsid w:val="001A6125"/>
    <w:rsid w:val="001A7933"/>
    <w:rsid w:val="001A7A00"/>
    <w:rsid w:val="001A7E08"/>
    <w:rsid w:val="001B00B7"/>
    <w:rsid w:val="001B0556"/>
    <w:rsid w:val="001B292A"/>
    <w:rsid w:val="001B2C47"/>
    <w:rsid w:val="001B3080"/>
    <w:rsid w:val="001B3172"/>
    <w:rsid w:val="001B3C0D"/>
    <w:rsid w:val="001B45ED"/>
    <w:rsid w:val="001B4C08"/>
    <w:rsid w:val="001B4EC9"/>
    <w:rsid w:val="001B68C4"/>
    <w:rsid w:val="001C15B0"/>
    <w:rsid w:val="001C1F5B"/>
    <w:rsid w:val="001C2F3C"/>
    <w:rsid w:val="001C3E29"/>
    <w:rsid w:val="001C3E30"/>
    <w:rsid w:val="001C3F01"/>
    <w:rsid w:val="001C43D2"/>
    <w:rsid w:val="001C550C"/>
    <w:rsid w:val="001C6137"/>
    <w:rsid w:val="001C669A"/>
    <w:rsid w:val="001C6F75"/>
    <w:rsid w:val="001D042F"/>
    <w:rsid w:val="001D0E48"/>
    <w:rsid w:val="001D11C1"/>
    <w:rsid w:val="001D1384"/>
    <w:rsid w:val="001D2DCD"/>
    <w:rsid w:val="001D4460"/>
    <w:rsid w:val="001D515B"/>
    <w:rsid w:val="001D5EA5"/>
    <w:rsid w:val="001D659F"/>
    <w:rsid w:val="001D71CB"/>
    <w:rsid w:val="001D7918"/>
    <w:rsid w:val="001D7AA9"/>
    <w:rsid w:val="001D7EF8"/>
    <w:rsid w:val="001E0577"/>
    <w:rsid w:val="001E0F3C"/>
    <w:rsid w:val="001E17A3"/>
    <w:rsid w:val="001E19D1"/>
    <w:rsid w:val="001E3060"/>
    <w:rsid w:val="001E35B3"/>
    <w:rsid w:val="001E4B85"/>
    <w:rsid w:val="001E58FF"/>
    <w:rsid w:val="001E6251"/>
    <w:rsid w:val="001E6EAA"/>
    <w:rsid w:val="001E7511"/>
    <w:rsid w:val="001E76FF"/>
    <w:rsid w:val="001E7EB8"/>
    <w:rsid w:val="001F1303"/>
    <w:rsid w:val="001F1397"/>
    <w:rsid w:val="001F2C66"/>
    <w:rsid w:val="001F3981"/>
    <w:rsid w:val="001F399C"/>
    <w:rsid w:val="001F55AA"/>
    <w:rsid w:val="001F5DBE"/>
    <w:rsid w:val="001F6253"/>
    <w:rsid w:val="001F668C"/>
    <w:rsid w:val="001F6895"/>
    <w:rsid w:val="001F68F1"/>
    <w:rsid w:val="001F6923"/>
    <w:rsid w:val="001F6E89"/>
    <w:rsid w:val="001F73AE"/>
    <w:rsid w:val="00200130"/>
    <w:rsid w:val="002003B2"/>
    <w:rsid w:val="00200520"/>
    <w:rsid w:val="002014A1"/>
    <w:rsid w:val="0020168D"/>
    <w:rsid w:val="002019E7"/>
    <w:rsid w:val="00201FF8"/>
    <w:rsid w:val="00204999"/>
    <w:rsid w:val="00205D75"/>
    <w:rsid w:val="00206BBE"/>
    <w:rsid w:val="00207BCE"/>
    <w:rsid w:val="002109C8"/>
    <w:rsid w:val="00211134"/>
    <w:rsid w:val="00211536"/>
    <w:rsid w:val="00211740"/>
    <w:rsid w:val="002130C6"/>
    <w:rsid w:val="0021326C"/>
    <w:rsid w:val="002136D1"/>
    <w:rsid w:val="00213A35"/>
    <w:rsid w:val="00214DFA"/>
    <w:rsid w:val="00215348"/>
    <w:rsid w:val="002165C1"/>
    <w:rsid w:val="00216D43"/>
    <w:rsid w:val="0021716D"/>
    <w:rsid w:val="002174F4"/>
    <w:rsid w:val="002202E1"/>
    <w:rsid w:val="00220DC8"/>
    <w:rsid w:val="0022105E"/>
    <w:rsid w:val="0022149B"/>
    <w:rsid w:val="00221D78"/>
    <w:rsid w:val="0022227F"/>
    <w:rsid w:val="00222876"/>
    <w:rsid w:val="00222BCC"/>
    <w:rsid w:val="00222F81"/>
    <w:rsid w:val="0022308E"/>
    <w:rsid w:val="00223DDA"/>
    <w:rsid w:val="002241DC"/>
    <w:rsid w:val="002248BF"/>
    <w:rsid w:val="002258AA"/>
    <w:rsid w:val="00226427"/>
    <w:rsid w:val="00227FF4"/>
    <w:rsid w:val="0023014A"/>
    <w:rsid w:val="0023120B"/>
    <w:rsid w:val="0023195D"/>
    <w:rsid w:val="00233035"/>
    <w:rsid w:val="002332AB"/>
    <w:rsid w:val="002337DC"/>
    <w:rsid w:val="002345AF"/>
    <w:rsid w:val="00240E92"/>
    <w:rsid w:val="00241968"/>
    <w:rsid w:val="00241B5B"/>
    <w:rsid w:val="00242BF5"/>
    <w:rsid w:val="00243117"/>
    <w:rsid w:val="00243444"/>
    <w:rsid w:val="00243581"/>
    <w:rsid w:val="00244F80"/>
    <w:rsid w:val="00245829"/>
    <w:rsid w:val="00245F60"/>
    <w:rsid w:val="0024652D"/>
    <w:rsid w:val="00246E5B"/>
    <w:rsid w:val="00250300"/>
    <w:rsid w:val="002511C5"/>
    <w:rsid w:val="00251B00"/>
    <w:rsid w:val="002525B9"/>
    <w:rsid w:val="00252AF9"/>
    <w:rsid w:val="00253323"/>
    <w:rsid w:val="00253A2B"/>
    <w:rsid w:val="002550B5"/>
    <w:rsid w:val="00255149"/>
    <w:rsid w:val="00260410"/>
    <w:rsid w:val="002607BC"/>
    <w:rsid w:val="002607FC"/>
    <w:rsid w:val="0026503F"/>
    <w:rsid w:val="00265E57"/>
    <w:rsid w:val="00267AC3"/>
    <w:rsid w:val="00270C08"/>
    <w:rsid w:val="00271321"/>
    <w:rsid w:val="00271B2D"/>
    <w:rsid w:val="002726C4"/>
    <w:rsid w:val="00272B1D"/>
    <w:rsid w:val="00274934"/>
    <w:rsid w:val="00276209"/>
    <w:rsid w:val="002768FF"/>
    <w:rsid w:val="0027728C"/>
    <w:rsid w:val="00277915"/>
    <w:rsid w:val="002779F0"/>
    <w:rsid w:val="00277DB7"/>
    <w:rsid w:val="002802D6"/>
    <w:rsid w:val="00280AC4"/>
    <w:rsid w:val="00281005"/>
    <w:rsid w:val="00281DA5"/>
    <w:rsid w:val="00281DD0"/>
    <w:rsid w:val="00282044"/>
    <w:rsid w:val="00282303"/>
    <w:rsid w:val="00282672"/>
    <w:rsid w:val="00283529"/>
    <w:rsid w:val="00283A2E"/>
    <w:rsid w:val="00284825"/>
    <w:rsid w:val="002859A2"/>
    <w:rsid w:val="00285CE1"/>
    <w:rsid w:val="0028617F"/>
    <w:rsid w:val="00286320"/>
    <w:rsid w:val="00290742"/>
    <w:rsid w:val="00290B40"/>
    <w:rsid w:val="00290BAD"/>
    <w:rsid w:val="0029178C"/>
    <w:rsid w:val="0029330D"/>
    <w:rsid w:val="00293430"/>
    <w:rsid w:val="00293A4D"/>
    <w:rsid w:val="0029469A"/>
    <w:rsid w:val="00294DCB"/>
    <w:rsid w:val="00294F3E"/>
    <w:rsid w:val="00295422"/>
    <w:rsid w:val="00295A45"/>
    <w:rsid w:val="002960CD"/>
    <w:rsid w:val="002960DD"/>
    <w:rsid w:val="002962FD"/>
    <w:rsid w:val="002966FF"/>
    <w:rsid w:val="00296981"/>
    <w:rsid w:val="00297998"/>
    <w:rsid w:val="002A23DF"/>
    <w:rsid w:val="002A27AB"/>
    <w:rsid w:val="002A2B98"/>
    <w:rsid w:val="002A332C"/>
    <w:rsid w:val="002A40C8"/>
    <w:rsid w:val="002A5339"/>
    <w:rsid w:val="002A5AB7"/>
    <w:rsid w:val="002A5AF8"/>
    <w:rsid w:val="002A691E"/>
    <w:rsid w:val="002B0E87"/>
    <w:rsid w:val="002B0F7C"/>
    <w:rsid w:val="002B1587"/>
    <w:rsid w:val="002B1F78"/>
    <w:rsid w:val="002B23DD"/>
    <w:rsid w:val="002B2BA8"/>
    <w:rsid w:val="002B36AC"/>
    <w:rsid w:val="002B43D0"/>
    <w:rsid w:val="002B43E9"/>
    <w:rsid w:val="002B4824"/>
    <w:rsid w:val="002B6112"/>
    <w:rsid w:val="002B629A"/>
    <w:rsid w:val="002B641F"/>
    <w:rsid w:val="002B7EE8"/>
    <w:rsid w:val="002C1165"/>
    <w:rsid w:val="002C1B80"/>
    <w:rsid w:val="002C1ED8"/>
    <w:rsid w:val="002C23E3"/>
    <w:rsid w:val="002C2C39"/>
    <w:rsid w:val="002C315D"/>
    <w:rsid w:val="002C33EE"/>
    <w:rsid w:val="002C3F29"/>
    <w:rsid w:val="002C4ED1"/>
    <w:rsid w:val="002C5401"/>
    <w:rsid w:val="002C5C53"/>
    <w:rsid w:val="002C5D00"/>
    <w:rsid w:val="002C7451"/>
    <w:rsid w:val="002C7CB3"/>
    <w:rsid w:val="002D1030"/>
    <w:rsid w:val="002D168C"/>
    <w:rsid w:val="002D1B90"/>
    <w:rsid w:val="002D334F"/>
    <w:rsid w:val="002D3683"/>
    <w:rsid w:val="002D4A90"/>
    <w:rsid w:val="002D4ED7"/>
    <w:rsid w:val="002D5048"/>
    <w:rsid w:val="002D566A"/>
    <w:rsid w:val="002D5B6F"/>
    <w:rsid w:val="002D5BDB"/>
    <w:rsid w:val="002D752E"/>
    <w:rsid w:val="002D78AF"/>
    <w:rsid w:val="002E0964"/>
    <w:rsid w:val="002E098B"/>
    <w:rsid w:val="002E0F27"/>
    <w:rsid w:val="002E1295"/>
    <w:rsid w:val="002E153E"/>
    <w:rsid w:val="002E3338"/>
    <w:rsid w:val="002E3398"/>
    <w:rsid w:val="002E3682"/>
    <w:rsid w:val="002E3C7C"/>
    <w:rsid w:val="002E3F20"/>
    <w:rsid w:val="002E40D4"/>
    <w:rsid w:val="002E4C98"/>
    <w:rsid w:val="002E51F3"/>
    <w:rsid w:val="002E52EC"/>
    <w:rsid w:val="002E5D6A"/>
    <w:rsid w:val="002E5EDF"/>
    <w:rsid w:val="002E5FF5"/>
    <w:rsid w:val="002E6D47"/>
    <w:rsid w:val="002E7030"/>
    <w:rsid w:val="002E7A8D"/>
    <w:rsid w:val="002F0351"/>
    <w:rsid w:val="002F0465"/>
    <w:rsid w:val="002F0AFD"/>
    <w:rsid w:val="002F1CC3"/>
    <w:rsid w:val="002F2670"/>
    <w:rsid w:val="002F2B2E"/>
    <w:rsid w:val="002F43EE"/>
    <w:rsid w:val="002F4DDF"/>
    <w:rsid w:val="003002B3"/>
    <w:rsid w:val="00300B87"/>
    <w:rsid w:val="0030191A"/>
    <w:rsid w:val="00302F3C"/>
    <w:rsid w:val="003042A7"/>
    <w:rsid w:val="003049FF"/>
    <w:rsid w:val="00304F53"/>
    <w:rsid w:val="00305199"/>
    <w:rsid w:val="00305F58"/>
    <w:rsid w:val="00306348"/>
    <w:rsid w:val="003068FA"/>
    <w:rsid w:val="00306BEB"/>
    <w:rsid w:val="00306EDB"/>
    <w:rsid w:val="00307C3B"/>
    <w:rsid w:val="0031219D"/>
    <w:rsid w:val="00312CA7"/>
    <w:rsid w:val="00312E72"/>
    <w:rsid w:val="00314363"/>
    <w:rsid w:val="00314B1E"/>
    <w:rsid w:val="00314E56"/>
    <w:rsid w:val="003152D2"/>
    <w:rsid w:val="00316F7F"/>
    <w:rsid w:val="003172AC"/>
    <w:rsid w:val="00317885"/>
    <w:rsid w:val="0031790C"/>
    <w:rsid w:val="00322371"/>
    <w:rsid w:val="003230C6"/>
    <w:rsid w:val="00323366"/>
    <w:rsid w:val="003233AD"/>
    <w:rsid w:val="00323570"/>
    <w:rsid w:val="00323D54"/>
    <w:rsid w:val="00325305"/>
    <w:rsid w:val="0032552C"/>
    <w:rsid w:val="003259D4"/>
    <w:rsid w:val="00325E09"/>
    <w:rsid w:val="003268BE"/>
    <w:rsid w:val="00326963"/>
    <w:rsid w:val="00326CC7"/>
    <w:rsid w:val="003272A9"/>
    <w:rsid w:val="00327781"/>
    <w:rsid w:val="00327ED0"/>
    <w:rsid w:val="00331A42"/>
    <w:rsid w:val="003337AA"/>
    <w:rsid w:val="00333A89"/>
    <w:rsid w:val="00333E46"/>
    <w:rsid w:val="00334B66"/>
    <w:rsid w:val="00334DAB"/>
    <w:rsid w:val="00335A77"/>
    <w:rsid w:val="00335C58"/>
    <w:rsid w:val="0033710A"/>
    <w:rsid w:val="0033713A"/>
    <w:rsid w:val="003375BE"/>
    <w:rsid w:val="00340BB5"/>
    <w:rsid w:val="003411E3"/>
    <w:rsid w:val="0034270B"/>
    <w:rsid w:val="003429E1"/>
    <w:rsid w:val="00343439"/>
    <w:rsid w:val="00343DAE"/>
    <w:rsid w:val="00344249"/>
    <w:rsid w:val="003455C0"/>
    <w:rsid w:val="00345A21"/>
    <w:rsid w:val="00350B73"/>
    <w:rsid w:val="00350D18"/>
    <w:rsid w:val="003514AE"/>
    <w:rsid w:val="00351545"/>
    <w:rsid w:val="00351A13"/>
    <w:rsid w:val="00352186"/>
    <w:rsid w:val="00352286"/>
    <w:rsid w:val="003541A2"/>
    <w:rsid w:val="00354265"/>
    <w:rsid w:val="003550F7"/>
    <w:rsid w:val="00355EC3"/>
    <w:rsid w:val="003603C2"/>
    <w:rsid w:val="00360681"/>
    <w:rsid w:val="00361B1E"/>
    <w:rsid w:val="003626AC"/>
    <w:rsid w:val="00363CD1"/>
    <w:rsid w:val="00365A2B"/>
    <w:rsid w:val="00366EFA"/>
    <w:rsid w:val="00367BDB"/>
    <w:rsid w:val="00367FE3"/>
    <w:rsid w:val="0037096E"/>
    <w:rsid w:val="0037145D"/>
    <w:rsid w:val="0037230D"/>
    <w:rsid w:val="00372650"/>
    <w:rsid w:val="00373185"/>
    <w:rsid w:val="003745A5"/>
    <w:rsid w:val="00374B3F"/>
    <w:rsid w:val="003752E3"/>
    <w:rsid w:val="00375959"/>
    <w:rsid w:val="00375AD6"/>
    <w:rsid w:val="00375BB8"/>
    <w:rsid w:val="00376B8A"/>
    <w:rsid w:val="00377125"/>
    <w:rsid w:val="003777F3"/>
    <w:rsid w:val="00377AE0"/>
    <w:rsid w:val="0038039C"/>
    <w:rsid w:val="00380832"/>
    <w:rsid w:val="0038195D"/>
    <w:rsid w:val="00381A5B"/>
    <w:rsid w:val="003823A2"/>
    <w:rsid w:val="00382591"/>
    <w:rsid w:val="0038341E"/>
    <w:rsid w:val="00383BA4"/>
    <w:rsid w:val="003853A0"/>
    <w:rsid w:val="003854DF"/>
    <w:rsid w:val="00385BB2"/>
    <w:rsid w:val="00385DD5"/>
    <w:rsid w:val="00387BED"/>
    <w:rsid w:val="00391B8C"/>
    <w:rsid w:val="00392EFC"/>
    <w:rsid w:val="0039413B"/>
    <w:rsid w:val="00395009"/>
    <w:rsid w:val="0039723A"/>
    <w:rsid w:val="003974C8"/>
    <w:rsid w:val="003A1737"/>
    <w:rsid w:val="003A29BB"/>
    <w:rsid w:val="003A2DC0"/>
    <w:rsid w:val="003A3E54"/>
    <w:rsid w:val="003A49E2"/>
    <w:rsid w:val="003A4C27"/>
    <w:rsid w:val="003A6347"/>
    <w:rsid w:val="003A681F"/>
    <w:rsid w:val="003A6E5E"/>
    <w:rsid w:val="003A7E28"/>
    <w:rsid w:val="003A7EE4"/>
    <w:rsid w:val="003B022E"/>
    <w:rsid w:val="003B03CF"/>
    <w:rsid w:val="003B0564"/>
    <w:rsid w:val="003B0A00"/>
    <w:rsid w:val="003B12FD"/>
    <w:rsid w:val="003B18B2"/>
    <w:rsid w:val="003B25AF"/>
    <w:rsid w:val="003B3160"/>
    <w:rsid w:val="003B357A"/>
    <w:rsid w:val="003B385E"/>
    <w:rsid w:val="003B57A9"/>
    <w:rsid w:val="003B67B9"/>
    <w:rsid w:val="003C0059"/>
    <w:rsid w:val="003C05B6"/>
    <w:rsid w:val="003C0BAF"/>
    <w:rsid w:val="003C1B08"/>
    <w:rsid w:val="003C1C0B"/>
    <w:rsid w:val="003C1D9A"/>
    <w:rsid w:val="003C36EA"/>
    <w:rsid w:val="003C4F26"/>
    <w:rsid w:val="003C55CF"/>
    <w:rsid w:val="003C6BD2"/>
    <w:rsid w:val="003C6C5B"/>
    <w:rsid w:val="003D0C42"/>
    <w:rsid w:val="003D1E7E"/>
    <w:rsid w:val="003D464E"/>
    <w:rsid w:val="003D5CFA"/>
    <w:rsid w:val="003D5D91"/>
    <w:rsid w:val="003D61F6"/>
    <w:rsid w:val="003D6E3C"/>
    <w:rsid w:val="003E0812"/>
    <w:rsid w:val="003E0EE6"/>
    <w:rsid w:val="003E16A5"/>
    <w:rsid w:val="003E1EC2"/>
    <w:rsid w:val="003E2F6F"/>
    <w:rsid w:val="003E41A5"/>
    <w:rsid w:val="003E4972"/>
    <w:rsid w:val="003E4C0E"/>
    <w:rsid w:val="003E4CEB"/>
    <w:rsid w:val="003E4FF3"/>
    <w:rsid w:val="003E554A"/>
    <w:rsid w:val="003F1147"/>
    <w:rsid w:val="003F17FE"/>
    <w:rsid w:val="003F1906"/>
    <w:rsid w:val="003F242B"/>
    <w:rsid w:val="003F2505"/>
    <w:rsid w:val="003F53DB"/>
    <w:rsid w:val="003F5B2A"/>
    <w:rsid w:val="003F6381"/>
    <w:rsid w:val="003F6614"/>
    <w:rsid w:val="003F724E"/>
    <w:rsid w:val="003F73FB"/>
    <w:rsid w:val="003F7A2F"/>
    <w:rsid w:val="003F7BEF"/>
    <w:rsid w:val="0040030E"/>
    <w:rsid w:val="004016A6"/>
    <w:rsid w:val="00401B60"/>
    <w:rsid w:val="00401BE2"/>
    <w:rsid w:val="004029A4"/>
    <w:rsid w:val="0040495E"/>
    <w:rsid w:val="0040523C"/>
    <w:rsid w:val="00405453"/>
    <w:rsid w:val="004054DA"/>
    <w:rsid w:val="00406DEA"/>
    <w:rsid w:val="00410905"/>
    <w:rsid w:val="00410BB1"/>
    <w:rsid w:val="004110A1"/>
    <w:rsid w:val="00411864"/>
    <w:rsid w:val="00411C83"/>
    <w:rsid w:val="00412137"/>
    <w:rsid w:val="004126AE"/>
    <w:rsid w:val="0041328A"/>
    <w:rsid w:val="0041357B"/>
    <w:rsid w:val="0041377F"/>
    <w:rsid w:val="00413820"/>
    <w:rsid w:val="004165EC"/>
    <w:rsid w:val="0041724E"/>
    <w:rsid w:val="00417514"/>
    <w:rsid w:val="00417DA4"/>
    <w:rsid w:val="004215C1"/>
    <w:rsid w:val="00421752"/>
    <w:rsid w:val="004219A9"/>
    <w:rsid w:val="00421B2D"/>
    <w:rsid w:val="0042200E"/>
    <w:rsid w:val="00425D28"/>
    <w:rsid w:val="00425E62"/>
    <w:rsid w:val="0042646C"/>
    <w:rsid w:val="00426D50"/>
    <w:rsid w:val="004272D8"/>
    <w:rsid w:val="00427470"/>
    <w:rsid w:val="0042799E"/>
    <w:rsid w:val="00427C8A"/>
    <w:rsid w:val="00427E7D"/>
    <w:rsid w:val="004303B9"/>
    <w:rsid w:val="00434678"/>
    <w:rsid w:val="00435433"/>
    <w:rsid w:val="004356E5"/>
    <w:rsid w:val="004363B8"/>
    <w:rsid w:val="00437441"/>
    <w:rsid w:val="004374E9"/>
    <w:rsid w:val="00437F4B"/>
    <w:rsid w:val="00441635"/>
    <w:rsid w:val="00441FB6"/>
    <w:rsid w:val="00442B0A"/>
    <w:rsid w:val="00443200"/>
    <w:rsid w:val="004434DF"/>
    <w:rsid w:val="00443836"/>
    <w:rsid w:val="004446AD"/>
    <w:rsid w:val="004446F0"/>
    <w:rsid w:val="00445AEE"/>
    <w:rsid w:val="0044691A"/>
    <w:rsid w:val="00446E1D"/>
    <w:rsid w:val="004474A7"/>
    <w:rsid w:val="004505F5"/>
    <w:rsid w:val="00450AB5"/>
    <w:rsid w:val="00450C0C"/>
    <w:rsid w:val="004513B8"/>
    <w:rsid w:val="00452375"/>
    <w:rsid w:val="0045250B"/>
    <w:rsid w:val="00452690"/>
    <w:rsid w:val="0045475F"/>
    <w:rsid w:val="0045547A"/>
    <w:rsid w:val="0045596D"/>
    <w:rsid w:val="00461549"/>
    <w:rsid w:val="00461826"/>
    <w:rsid w:val="00461F66"/>
    <w:rsid w:val="004624D0"/>
    <w:rsid w:val="004631CB"/>
    <w:rsid w:val="004635A7"/>
    <w:rsid w:val="00463720"/>
    <w:rsid w:val="00463CB7"/>
    <w:rsid w:val="00464164"/>
    <w:rsid w:val="00464E3E"/>
    <w:rsid w:val="00464FC6"/>
    <w:rsid w:val="00465976"/>
    <w:rsid w:val="00465D5A"/>
    <w:rsid w:val="00465F9F"/>
    <w:rsid w:val="00466120"/>
    <w:rsid w:val="00466ADD"/>
    <w:rsid w:val="00466D50"/>
    <w:rsid w:val="00466DE3"/>
    <w:rsid w:val="004672B9"/>
    <w:rsid w:val="004674EF"/>
    <w:rsid w:val="0046769F"/>
    <w:rsid w:val="0046772A"/>
    <w:rsid w:val="00467C16"/>
    <w:rsid w:val="00467E0A"/>
    <w:rsid w:val="004708F7"/>
    <w:rsid w:val="00471452"/>
    <w:rsid w:val="00471517"/>
    <w:rsid w:val="00471BFF"/>
    <w:rsid w:val="00471E38"/>
    <w:rsid w:val="004726D7"/>
    <w:rsid w:val="00474571"/>
    <w:rsid w:val="00474711"/>
    <w:rsid w:val="00476150"/>
    <w:rsid w:val="004800B2"/>
    <w:rsid w:val="00481B0E"/>
    <w:rsid w:val="004833CD"/>
    <w:rsid w:val="0048343F"/>
    <w:rsid w:val="00483AED"/>
    <w:rsid w:val="00483C7E"/>
    <w:rsid w:val="0048442E"/>
    <w:rsid w:val="00484B3A"/>
    <w:rsid w:val="00485054"/>
    <w:rsid w:val="0048567E"/>
    <w:rsid w:val="00485E90"/>
    <w:rsid w:val="004879FC"/>
    <w:rsid w:val="0049007E"/>
    <w:rsid w:val="00490670"/>
    <w:rsid w:val="00490BE7"/>
    <w:rsid w:val="00490C3D"/>
    <w:rsid w:val="004916FF"/>
    <w:rsid w:val="00491B24"/>
    <w:rsid w:val="00492754"/>
    <w:rsid w:val="00492D88"/>
    <w:rsid w:val="00492DC3"/>
    <w:rsid w:val="00493E06"/>
    <w:rsid w:val="004A09C4"/>
    <w:rsid w:val="004A15E4"/>
    <w:rsid w:val="004A17FF"/>
    <w:rsid w:val="004A1C61"/>
    <w:rsid w:val="004A2CDC"/>
    <w:rsid w:val="004A31B8"/>
    <w:rsid w:val="004A39B3"/>
    <w:rsid w:val="004A5482"/>
    <w:rsid w:val="004A5ECB"/>
    <w:rsid w:val="004B13FD"/>
    <w:rsid w:val="004B2D73"/>
    <w:rsid w:val="004B4DF3"/>
    <w:rsid w:val="004B54D3"/>
    <w:rsid w:val="004B5533"/>
    <w:rsid w:val="004B5B2B"/>
    <w:rsid w:val="004C10AA"/>
    <w:rsid w:val="004C1885"/>
    <w:rsid w:val="004C1E09"/>
    <w:rsid w:val="004C2BB7"/>
    <w:rsid w:val="004C2BF3"/>
    <w:rsid w:val="004C3639"/>
    <w:rsid w:val="004C3655"/>
    <w:rsid w:val="004C5F7C"/>
    <w:rsid w:val="004C782A"/>
    <w:rsid w:val="004D0BA5"/>
    <w:rsid w:val="004D0BB5"/>
    <w:rsid w:val="004D14E5"/>
    <w:rsid w:val="004D18E8"/>
    <w:rsid w:val="004D4B6D"/>
    <w:rsid w:val="004D55C4"/>
    <w:rsid w:val="004D5B07"/>
    <w:rsid w:val="004D7A98"/>
    <w:rsid w:val="004E2682"/>
    <w:rsid w:val="004E3E41"/>
    <w:rsid w:val="004E5194"/>
    <w:rsid w:val="004E5463"/>
    <w:rsid w:val="004E55B5"/>
    <w:rsid w:val="004E6869"/>
    <w:rsid w:val="004E6964"/>
    <w:rsid w:val="004E7BF5"/>
    <w:rsid w:val="004E7DAF"/>
    <w:rsid w:val="004F0060"/>
    <w:rsid w:val="004F00F9"/>
    <w:rsid w:val="004F0A0F"/>
    <w:rsid w:val="004F2480"/>
    <w:rsid w:val="004F34D8"/>
    <w:rsid w:val="004F3DB4"/>
    <w:rsid w:val="004F5029"/>
    <w:rsid w:val="004F5CEF"/>
    <w:rsid w:val="004F6591"/>
    <w:rsid w:val="004F67C3"/>
    <w:rsid w:val="00500546"/>
    <w:rsid w:val="00500E1B"/>
    <w:rsid w:val="00501889"/>
    <w:rsid w:val="005034AC"/>
    <w:rsid w:val="00503609"/>
    <w:rsid w:val="00503643"/>
    <w:rsid w:val="00503989"/>
    <w:rsid w:val="0050475E"/>
    <w:rsid w:val="00505BF8"/>
    <w:rsid w:val="00505ECB"/>
    <w:rsid w:val="00506C5A"/>
    <w:rsid w:val="0050767A"/>
    <w:rsid w:val="005076BC"/>
    <w:rsid w:val="00510069"/>
    <w:rsid w:val="005100FF"/>
    <w:rsid w:val="005101E2"/>
    <w:rsid w:val="00511B11"/>
    <w:rsid w:val="00511EB2"/>
    <w:rsid w:val="005151EF"/>
    <w:rsid w:val="00516521"/>
    <w:rsid w:val="005177F6"/>
    <w:rsid w:val="00517C73"/>
    <w:rsid w:val="0052053D"/>
    <w:rsid w:val="00520799"/>
    <w:rsid w:val="005225AE"/>
    <w:rsid w:val="00523F22"/>
    <w:rsid w:val="00524B5A"/>
    <w:rsid w:val="005255F8"/>
    <w:rsid w:val="005257C3"/>
    <w:rsid w:val="00525B0B"/>
    <w:rsid w:val="00530334"/>
    <w:rsid w:val="00530D98"/>
    <w:rsid w:val="005311A8"/>
    <w:rsid w:val="005315AE"/>
    <w:rsid w:val="00531E43"/>
    <w:rsid w:val="00532763"/>
    <w:rsid w:val="00532991"/>
    <w:rsid w:val="005335C4"/>
    <w:rsid w:val="005337E3"/>
    <w:rsid w:val="005353C2"/>
    <w:rsid w:val="0054040C"/>
    <w:rsid w:val="00540FCA"/>
    <w:rsid w:val="00541245"/>
    <w:rsid w:val="0054188D"/>
    <w:rsid w:val="00541B94"/>
    <w:rsid w:val="00543174"/>
    <w:rsid w:val="0054328A"/>
    <w:rsid w:val="00543604"/>
    <w:rsid w:val="0054412D"/>
    <w:rsid w:val="005445CF"/>
    <w:rsid w:val="005447D1"/>
    <w:rsid w:val="00544A29"/>
    <w:rsid w:val="00545CBE"/>
    <w:rsid w:val="00546375"/>
    <w:rsid w:val="005463E5"/>
    <w:rsid w:val="0054661E"/>
    <w:rsid w:val="00546844"/>
    <w:rsid w:val="00547CE6"/>
    <w:rsid w:val="00550B04"/>
    <w:rsid w:val="00550C93"/>
    <w:rsid w:val="00550E21"/>
    <w:rsid w:val="0055155B"/>
    <w:rsid w:val="00551C1C"/>
    <w:rsid w:val="00551F13"/>
    <w:rsid w:val="005535C3"/>
    <w:rsid w:val="005536A2"/>
    <w:rsid w:val="00556CF0"/>
    <w:rsid w:val="00557279"/>
    <w:rsid w:val="005579C9"/>
    <w:rsid w:val="0056017D"/>
    <w:rsid w:val="005608F1"/>
    <w:rsid w:val="00561179"/>
    <w:rsid w:val="0056390D"/>
    <w:rsid w:val="0056485E"/>
    <w:rsid w:val="00564AFF"/>
    <w:rsid w:val="00564BF7"/>
    <w:rsid w:val="00565BC2"/>
    <w:rsid w:val="00566FFE"/>
    <w:rsid w:val="00570311"/>
    <w:rsid w:val="00570DA9"/>
    <w:rsid w:val="005714C1"/>
    <w:rsid w:val="0057253E"/>
    <w:rsid w:val="00572836"/>
    <w:rsid w:val="005730CE"/>
    <w:rsid w:val="00573848"/>
    <w:rsid w:val="005741EB"/>
    <w:rsid w:val="00574F59"/>
    <w:rsid w:val="00574FB1"/>
    <w:rsid w:val="00575827"/>
    <w:rsid w:val="00576281"/>
    <w:rsid w:val="00576EEA"/>
    <w:rsid w:val="00577169"/>
    <w:rsid w:val="00581B93"/>
    <w:rsid w:val="00581F12"/>
    <w:rsid w:val="00582232"/>
    <w:rsid w:val="005827BF"/>
    <w:rsid w:val="0058457C"/>
    <w:rsid w:val="00585591"/>
    <w:rsid w:val="00586140"/>
    <w:rsid w:val="00586243"/>
    <w:rsid w:val="00587552"/>
    <w:rsid w:val="00591720"/>
    <w:rsid w:val="00592403"/>
    <w:rsid w:val="00592BA3"/>
    <w:rsid w:val="005939C8"/>
    <w:rsid w:val="005939FE"/>
    <w:rsid w:val="005940DF"/>
    <w:rsid w:val="00596234"/>
    <w:rsid w:val="00596BFE"/>
    <w:rsid w:val="00596DC8"/>
    <w:rsid w:val="005A0000"/>
    <w:rsid w:val="005A008F"/>
    <w:rsid w:val="005A0194"/>
    <w:rsid w:val="005A0A51"/>
    <w:rsid w:val="005A11C8"/>
    <w:rsid w:val="005A26DC"/>
    <w:rsid w:val="005A2C17"/>
    <w:rsid w:val="005A38D7"/>
    <w:rsid w:val="005A395C"/>
    <w:rsid w:val="005A4CAC"/>
    <w:rsid w:val="005A4E27"/>
    <w:rsid w:val="005A713C"/>
    <w:rsid w:val="005A745D"/>
    <w:rsid w:val="005A79FF"/>
    <w:rsid w:val="005B14E6"/>
    <w:rsid w:val="005B1567"/>
    <w:rsid w:val="005B15A7"/>
    <w:rsid w:val="005B16D0"/>
    <w:rsid w:val="005B1DEB"/>
    <w:rsid w:val="005B2288"/>
    <w:rsid w:val="005B27C9"/>
    <w:rsid w:val="005B4CE8"/>
    <w:rsid w:val="005B68B9"/>
    <w:rsid w:val="005B7157"/>
    <w:rsid w:val="005B7B6C"/>
    <w:rsid w:val="005C0651"/>
    <w:rsid w:val="005C1A56"/>
    <w:rsid w:val="005C31FD"/>
    <w:rsid w:val="005C3597"/>
    <w:rsid w:val="005C3F65"/>
    <w:rsid w:val="005C47D5"/>
    <w:rsid w:val="005C6C62"/>
    <w:rsid w:val="005C6E5C"/>
    <w:rsid w:val="005C7CBE"/>
    <w:rsid w:val="005D004A"/>
    <w:rsid w:val="005D1861"/>
    <w:rsid w:val="005D1F17"/>
    <w:rsid w:val="005D30CF"/>
    <w:rsid w:val="005D3642"/>
    <w:rsid w:val="005D3B0D"/>
    <w:rsid w:val="005D4896"/>
    <w:rsid w:val="005D4AF4"/>
    <w:rsid w:val="005D54E3"/>
    <w:rsid w:val="005D5F09"/>
    <w:rsid w:val="005D6FB0"/>
    <w:rsid w:val="005D700A"/>
    <w:rsid w:val="005D7FED"/>
    <w:rsid w:val="005E04B7"/>
    <w:rsid w:val="005E0C16"/>
    <w:rsid w:val="005E10DE"/>
    <w:rsid w:val="005E15C0"/>
    <w:rsid w:val="005E1DBA"/>
    <w:rsid w:val="005E26C5"/>
    <w:rsid w:val="005E36B1"/>
    <w:rsid w:val="005E3B18"/>
    <w:rsid w:val="005E426C"/>
    <w:rsid w:val="005E472C"/>
    <w:rsid w:val="005E6714"/>
    <w:rsid w:val="005E74AE"/>
    <w:rsid w:val="005F035B"/>
    <w:rsid w:val="005F08D4"/>
    <w:rsid w:val="005F0E60"/>
    <w:rsid w:val="005F1033"/>
    <w:rsid w:val="005F1C00"/>
    <w:rsid w:val="005F1D56"/>
    <w:rsid w:val="005F1D82"/>
    <w:rsid w:val="005F2DD2"/>
    <w:rsid w:val="005F3EC7"/>
    <w:rsid w:val="005F485E"/>
    <w:rsid w:val="005F4DDD"/>
    <w:rsid w:val="005F5A19"/>
    <w:rsid w:val="005F5CA8"/>
    <w:rsid w:val="005F7825"/>
    <w:rsid w:val="0060055B"/>
    <w:rsid w:val="0060123E"/>
    <w:rsid w:val="00601709"/>
    <w:rsid w:val="006022A6"/>
    <w:rsid w:val="00602B7A"/>
    <w:rsid w:val="00603410"/>
    <w:rsid w:val="00603B6E"/>
    <w:rsid w:val="00603C04"/>
    <w:rsid w:val="00604194"/>
    <w:rsid w:val="006047BC"/>
    <w:rsid w:val="00604D22"/>
    <w:rsid w:val="0060542F"/>
    <w:rsid w:val="00606710"/>
    <w:rsid w:val="00606CD7"/>
    <w:rsid w:val="00607178"/>
    <w:rsid w:val="0060787C"/>
    <w:rsid w:val="006100FA"/>
    <w:rsid w:val="00610745"/>
    <w:rsid w:val="00610A2A"/>
    <w:rsid w:val="00613458"/>
    <w:rsid w:val="006134B4"/>
    <w:rsid w:val="006134DC"/>
    <w:rsid w:val="006136DB"/>
    <w:rsid w:val="00614349"/>
    <w:rsid w:val="00615176"/>
    <w:rsid w:val="00615187"/>
    <w:rsid w:val="00615F7B"/>
    <w:rsid w:val="0061659F"/>
    <w:rsid w:val="006165EA"/>
    <w:rsid w:val="00616990"/>
    <w:rsid w:val="00617FC1"/>
    <w:rsid w:val="0062168C"/>
    <w:rsid w:val="0062181D"/>
    <w:rsid w:val="006218AC"/>
    <w:rsid w:val="00621D7B"/>
    <w:rsid w:val="00621EC8"/>
    <w:rsid w:val="006223AA"/>
    <w:rsid w:val="0062304F"/>
    <w:rsid w:val="006234B8"/>
    <w:rsid w:val="006235DB"/>
    <w:rsid w:val="0062447E"/>
    <w:rsid w:val="0062513D"/>
    <w:rsid w:val="00625239"/>
    <w:rsid w:val="0062535C"/>
    <w:rsid w:val="00625490"/>
    <w:rsid w:val="00631AAC"/>
    <w:rsid w:val="00631B71"/>
    <w:rsid w:val="00632280"/>
    <w:rsid w:val="0063252C"/>
    <w:rsid w:val="0063289B"/>
    <w:rsid w:val="006341DE"/>
    <w:rsid w:val="00634721"/>
    <w:rsid w:val="00634A08"/>
    <w:rsid w:val="00634F5D"/>
    <w:rsid w:val="00635599"/>
    <w:rsid w:val="00636AE2"/>
    <w:rsid w:val="0064038C"/>
    <w:rsid w:val="00641432"/>
    <w:rsid w:val="00641859"/>
    <w:rsid w:val="0064465A"/>
    <w:rsid w:val="006448DF"/>
    <w:rsid w:val="0064502A"/>
    <w:rsid w:val="0064687F"/>
    <w:rsid w:val="006478AD"/>
    <w:rsid w:val="00650D71"/>
    <w:rsid w:val="0065260A"/>
    <w:rsid w:val="006526C4"/>
    <w:rsid w:val="00652E67"/>
    <w:rsid w:val="00653573"/>
    <w:rsid w:val="00654C4D"/>
    <w:rsid w:val="00655BC7"/>
    <w:rsid w:val="00655F64"/>
    <w:rsid w:val="00657073"/>
    <w:rsid w:val="006578F7"/>
    <w:rsid w:val="00657B99"/>
    <w:rsid w:val="00657C3F"/>
    <w:rsid w:val="006606EA"/>
    <w:rsid w:val="006606EB"/>
    <w:rsid w:val="006609FF"/>
    <w:rsid w:val="00660A48"/>
    <w:rsid w:val="006613CC"/>
    <w:rsid w:val="006616DD"/>
    <w:rsid w:val="00661795"/>
    <w:rsid w:val="00661A25"/>
    <w:rsid w:val="00662DAC"/>
    <w:rsid w:val="0066345C"/>
    <w:rsid w:val="0066376C"/>
    <w:rsid w:val="00663D1C"/>
    <w:rsid w:val="00664461"/>
    <w:rsid w:val="006648F5"/>
    <w:rsid w:val="006653CE"/>
    <w:rsid w:val="0066597C"/>
    <w:rsid w:val="00666B6F"/>
    <w:rsid w:val="00666EAE"/>
    <w:rsid w:val="00666F52"/>
    <w:rsid w:val="006675BE"/>
    <w:rsid w:val="0066765C"/>
    <w:rsid w:val="00667F9E"/>
    <w:rsid w:val="0067070A"/>
    <w:rsid w:val="00670E57"/>
    <w:rsid w:val="00670FB7"/>
    <w:rsid w:val="00672A66"/>
    <w:rsid w:val="00673E2C"/>
    <w:rsid w:val="00674371"/>
    <w:rsid w:val="00675E98"/>
    <w:rsid w:val="006766A0"/>
    <w:rsid w:val="00676903"/>
    <w:rsid w:val="00676A45"/>
    <w:rsid w:val="00676AB6"/>
    <w:rsid w:val="00677779"/>
    <w:rsid w:val="006803E1"/>
    <w:rsid w:val="00681026"/>
    <w:rsid w:val="00681542"/>
    <w:rsid w:val="00681C3A"/>
    <w:rsid w:val="00681F6A"/>
    <w:rsid w:val="006822BA"/>
    <w:rsid w:val="00682CC8"/>
    <w:rsid w:val="0068457D"/>
    <w:rsid w:val="00684B04"/>
    <w:rsid w:val="00684F4E"/>
    <w:rsid w:val="006857BD"/>
    <w:rsid w:val="006862D7"/>
    <w:rsid w:val="00686EC9"/>
    <w:rsid w:val="00687E2B"/>
    <w:rsid w:val="0069301C"/>
    <w:rsid w:val="006931F7"/>
    <w:rsid w:val="00693F17"/>
    <w:rsid w:val="0069444E"/>
    <w:rsid w:val="00694A7F"/>
    <w:rsid w:val="00695132"/>
    <w:rsid w:val="00695991"/>
    <w:rsid w:val="00695E1D"/>
    <w:rsid w:val="0069661B"/>
    <w:rsid w:val="00696EE1"/>
    <w:rsid w:val="00697A68"/>
    <w:rsid w:val="00697B35"/>
    <w:rsid w:val="006A04A2"/>
    <w:rsid w:val="006A05E7"/>
    <w:rsid w:val="006A1218"/>
    <w:rsid w:val="006A1D53"/>
    <w:rsid w:val="006A23F0"/>
    <w:rsid w:val="006A2407"/>
    <w:rsid w:val="006A3727"/>
    <w:rsid w:val="006A391E"/>
    <w:rsid w:val="006A5356"/>
    <w:rsid w:val="006A59F2"/>
    <w:rsid w:val="006A607C"/>
    <w:rsid w:val="006A6B8C"/>
    <w:rsid w:val="006A77C3"/>
    <w:rsid w:val="006A7808"/>
    <w:rsid w:val="006A7B93"/>
    <w:rsid w:val="006A7E22"/>
    <w:rsid w:val="006B0366"/>
    <w:rsid w:val="006B120F"/>
    <w:rsid w:val="006B1413"/>
    <w:rsid w:val="006B1A0D"/>
    <w:rsid w:val="006B1E74"/>
    <w:rsid w:val="006B25EE"/>
    <w:rsid w:val="006B2A49"/>
    <w:rsid w:val="006B2C19"/>
    <w:rsid w:val="006B3E5D"/>
    <w:rsid w:val="006B424F"/>
    <w:rsid w:val="006B4770"/>
    <w:rsid w:val="006B5462"/>
    <w:rsid w:val="006B7EF9"/>
    <w:rsid w:val="006C00A0"/>
    <w:rsid w:val="006C0340"/>
    <w:rsid w:val="006C0F9B"/>
    <w:rsid w:val="006C1774"/>
    <w:rsid w:val="006C254E"/>
    <w:rsid w:val="006C2BF4"/>
    <w:rsid w:val="006C3720"/>
    <w:rsid w:val="006C3FAA"/>
    <w:rsid w:val="006C495C"/>
    <w:rsid w:val="006C5622"/>
    <w:rsid w:val="006C6FA6"/>
    <w:rsid w:val="006D01AB"/>
    <w:rsid w:val="006D1459"/>
    <w:rsid w:val="006D2032"/>
    <w:rsid w:val="006D212F"/>
    <w:rsid w:val="006D2A19"/>
    <w:rsid w:val="006D2A39"/>
    <w:rsid w:val="006D2B16"/>
    <w:rsid w:val="006D2EC6"/>
    <w:rsid w:val="006D3191"/>
    <w:rsid w:val="006D3C78"/>
    <w:rsid w:val="006D3DEE"/>
    <w:rsid w:val="006D3F8A"/>
    <w:rsid w:val="006D53E3"/>
    <w:rsid w:val="006D5596"/>
    <w:rsid w:val="006D5F34"/>
    <w:rsid w:val="006D69B9"/>
    <w:rsid w:val="006D6E68"/>
    <w:rsid w:val="006D79C4"/>
    <w:rsid w:val="006E05AF"/>
    <w:rsid w:val="006E08BC"/>
    <w:rsid w:val="006E15CB"/>
    <w:rsid w:val="006E1FB2"/>
    <w:rsid w:val="006E2225"/>
    <w:rsid w:val="006E4AA0"/>
    <w:rsid w:val="006E4AC8"/>
    <w:rsid w:val="006E5837"/>
    <w:rsid w:val="006E5861"/>
    <w:rsid w:val="006E5C64"/>
    <w:rsid w:val="006E6523"/>
    <w:rsid w:val="006E69C0"/>
    <w:rsid w:val="006F10BB"/>
    <w:rsid w:val="006F1AC1"/>
    <w:rsid w:val="006F1D8A"/>
    <w:rsid w:val="006F1EF8"/>
    <w:rsid w:val="006F2351"/>
    <w:rsid w:val="006F309A"/>
    <w:rsid w:val="006F33AA"/>
    <w:rsid w:val="006F40C6"/>
    <w:rsid w:val="006F4E60"/>
    <w:rsid w:val="006F56ED"/>
    <w:rsid w:val="006F5D86"/>
    <w:rsid w:val="006F60FE"/>
    <w:rsid w:val="006F6340"/>
    <w:rsid w:val="006F6441"/>
    <w:rsid w:val="006F7991"/>
    <w:rsid w:val="006F7D5A"/>
    <w:rsid w:val="006F7EDF"/>
    <w:rsid w:val="0070056F"/>
    <w:rsid w:val="0070089A"/>
    <w:rsid w:val="00701050"/>
    <w:rsid w:val="00701F67"/>
    <w:rsid w:val="0070296C"/>
    <w:rsid w:val="00703FD2"/>
    <w:rsid w:val="0070551E"/>
    <w:rsid w:val="00705D5D"/>
    <w:rsid w:val="0071029D"/>
    <w:rsid w:val="00710577"/>
    <w:rsid w:val="00710CA7"/>
    <w:rsid w:val="00713E5D"/>
    <w:rsid w:val="00714D09"/>
    <w:rsid w:val="007151DB"/>
    <w:rsid w:val="00716A49"/>
    <w:rsid w:val="0072195F"/>
    <w:rsid w:val="00721AAE"/>
    <w:rsid w:val="0072224C"/>
    <w:rsid w:val="00723201"/>
    <w:rsid w:val="00723A5C"/>
    <w:rsid w:val="00723E5A"/>
    <w:rsid w:val="007245DC"/>
    <w:rsid w:val="007250BE"/>
    <w:rsid w:val="007254B8"/>
    <w:rsid w:val="0072632E"/>
    <w:rsid w:val="007265AA"/>
    <w:rsid w:val="00730823"/>
    <w:rsid w:val="007315DE"/>
    <w:rsid w:val="007325B3"/>
    <w:rsid w:val="00732E07"/>
    <w:rsid w:val="0073303D"/>
    <w:rsid w:val="007351E2"/>
    <w:rsid w:val="0073589D"/>
    <w:rsid w:val="00735BE2"/>
    <w:rsid w:val="00736649"/>
    <w:rsid w:val="00740472"/>
    <w:rsid w:val="00740698"/>
    <w:rsid w:val="007407D8"/>
    <w:rsid w:val="00740B20"/>
    <w:rsid w:val="0074246B"/>
    <w:rsid w:val="007426D1"/>
    <w:rsid w:val="0074306E"/>
    <w:rsid w:val="007437DE"/>
    <w:rsid w:val="00743B2B"/>
    <w:rsid w:val="00744095"/>
    <w:rsid w:val="007440B9"/>
    <w:rsid w:val="00745FF3"/>
    <w:rsid w:val="00747FF5"/>
    <w:rsid w:val="00750503"/>
    <w:rsid w:val="00752327"/>
    <w:rsid w:val="00752769"/>
    <w:rsid w:val="007527FB"/>
    <w:rsid w:val="007530FB"/>
    <w:rsid w:val="007534F8"/>
    <w:rsid w:val="007537A2"/>
    <w:rsid w:val="00753CD5"/>
    <w:rsid w:val="00754752"/>
    <w:rsid w:val="007550B0"/>
    <w:rsid w:val="007564AB"/>
    <w:rsid w:val="007601F3"/>
    <w:rsid w:val="007609EC"/>
    <w:rsid w:val="0076307D"/>
    <w:rsid w:val="007639C2"/>
    <w:rsid w:val="00763F66"/>
    <w:rsid w:val="00764276"/>
    <w:rsid w:val="00764F14"/>
    <w:rsid w:val="007658B1"/>
    <w:rsid w:val="00765C5C"/>
    <w:rsid w:val="00766008"/>
    <w:rsid w:val="00766D7F"/>
    <w:rsid w:val="00767B5B"/>
    <w:rsid w:val="007703BB"/>
    <w:rsid w:val="007719EC"/>
    <w:rsid w:val="00773BD9"/>
    <w:rsid w:val="00774AE0"/>
    <w:rsid w:val="00774C85"/>
    <w:rsid w:val="00775BCE"/>
    <w:rsid w:val="007763E7"/>
    <w:rsid w:val="00776C5A"/>
    <w:rsid w:val="0077772C"/>
    <w:rsid w:val="00777811"/>
    <w:rsid w:val="0078097A"/>
    <w:rsid w:val="00780DFB"/>
    <w:rsid w:val="00782358"/>
    <w:rsid w:val="00782E42"/>
    <w:rsid w:val="00785016"/>
    <w:rsid w:val="0078643B"/>
    <w:rsid w:val="00786839"/>
    <w:rsid w:val="00786DCD"/>
    <w:rsid w:val="007916B8"/>
    <w:rsid w:val="00791A89"/>
    <w:rsid w:val="00792616"/>
    <w:rsid w:val="007936FC"/>
    <w:rsid w:val="0079487C"/>
    <w:rsid w:val="007956D3"/>
    <w:rsid w:val="00795BC1"/>
    <w:rsid w:val="00796012"/>
    <w:rsid w:val="00796A00"/>
    <w:rsid w:val="00797483"/>
    <w:rsid w:val="007975DF"/>
    <w:rsid w:val="00797928"/>
    <w:rsid w:val="007A018A"/>
    <w:rsid w:val="007A0678"/>
    <w:rsid w:val="007A0E1D"/>
    <w:rsid w:val="007A0F86"/>
    <w:rsid w:val="007A1D8C"/>
    <w:rsid w:val="007A238E"/>
    <w:rsid w:val="007A24AA"/>
    <w:rsid w:val="007A2EA9"/>
    <w:rsid w:val="007A2FEE"/>
    <w:rsid w:val="007A3F08"/>
    <w:rsid w:val="007A4ACD"/>
    <w:rsid w:val="007A664B"/>
    <w:rsid w:val="007A744E"/>
    <w:rsid w:val="007A7596"/>
    <w:rsid w:val="007B05C4"/>
    <w:rsid w:val="007B11DC"/>
    <w:rsid w:val="007B1528"/>
    <w:rsid w:val="007B1D50"/>
    <w:rsid w:val="007B20C4"/>
    <w:rsid w:val="007B2EB7"/>
    <w:rsid w:val="007B3B8D"/>
    <w:rsid w:val="007B4B60"/>
    <w:rsid w:val="007B732F"/>
    <w:rsid w:val="007B7613"/>
    <w:rsid w:val="007B7D70"/>
    <w:rsid w:val="007C17FF"/>
    <w:rsid w:val="007C238D"/>
    <w:rsid w:val="007C2B17"/>
    <w:rsid w:val="007C3095"/>
    <w:rsid w:val="007C3119"/>
    <w:rsid w:val="007C3567"/>
    <w:rsid w:val="007C6220"/>
    <w:rsid w:val="007C735D"/>
    <w:rsid w:val="007D0014"/>
    <w:rsid w:val="007D0815"/>
    <w:rsid w:val="007D0A9A"/>
    <w:rsid w:val="007D0C79"/>
    <w:rsid w:val="007D1664"/>
    <w:rsid w:val="007D20F4"/>
    <w:rsid w:val="007D2445"/>
    <w:rsid w:val="007D3999"/>
    <w:rsid w:val="007D3E72"/>
    <w:rsid w:val="007D4104"/>
    <w:rsid w:val="007D4501"/>
    <w:rsid w:val="007D578B"/>
    <w:rsid w:val="007D5977"/>
    <w:rsid w:val="007D65C6"/>
    <w:rsid w:val="007D7AE4"/>
    <w:rsid w:val="007E092F"/>
    <w:rsid w:val="007E1210"/>
    <w:rsid w:val="007E19B7"/>
    <w:rsid w:val="007E259E"/>
    <w:rsid w:val="007E4B07"/>
    <w:rsid w:val="007E4DDE"/>
    <w:rsid w:val="007E72D3"/>
    <w:rsid w:val="007F03D1"/>
    <w:rsid w:val="007F117A"/>
    <w:rsid w:val="007F2154"/>
    <w:rsid w:val="007F2FC4"/>
    <w:rsid w:val="007F2FEE"/>
    <w:rsid w:val="007F4223"/>
    <w:rsid w:val="007F4D01"/>
    <w:rsid w:val="007F61A5"/>
    <w:rsid w:val="007F6328"/>
    <w:rsid w:val="007F7105"/>
    <w:rsid w:val="007F7176"/>
    <w:rsid w:val="007F7426"/>
    <w:rsid w:val="00800775"/>
    <w:rsid w:val="0080104E"/>
    <w:rsid w:val="00801D75"/>
    <w:rsid w:val="00802B8F"/>
    <w:rsid w:val="00802C9D"/>
    <w:rsid w:val="00803E00"/>
    <w:rsid w:val="0080416A"/>
    <w:rsid w:val="008044A2"/>
    <w:rsid w:val="00805882"/>
    <w:rsid w:val="00806447"/>
    <w:rsid w:val="008066B3"/>
    <w:rsid w:val="0081001E"/>
    <w:rsid w:val="00810405"/>
    <w:rsid w:val="00811144"/>
    <w:rsid w:val="0081132A"/>
    <w:rsid w:val="00811491"/>
    <w:rsid w:val="00811980"/>
    <w:rsid w:val="00812898"/>
    <w:rsid w:val="00812BFF"/>
    <w:rsid w:val="008132EB"/>
    <w:rsid w:val="0081379D"/>
    <w:rsid w:val="00813E48"/>
    <w:rsid w:val="00814A64"/>
    <w:rsid w:val="00816274"/>
    <w:rsid w:val="00816552"/>
    <w:rsid w:val="00817A09"/>
    <w:rsid w:val="008202A9"/>
    <w:rsid w:val="0082039E"/>
    <w:rsid w:val="00820AB6"/>
    <w:rsid w:val="008210CE"/>
    <w:rsid w:val="00821551"/>
    <w:rsid w:val="00822025"/>
    <w:rsid w:val="00822058"/>
    <w:rsid w:val="0082226D"/>
    <w:rsid w:val="008222F8"/>
    <w:rsid w:val="00823C05"/>
    <w:rsid w:val="00825103"/>
    <w:rsid w:val="008255A4"/>
    <w:rsid w:val="00825F00"/>
    <w:rsid w:val="008266BA"/>
    <w:rsid w:val="00830A7B"/>
    <w:rsid w:val="00830DF8"/>
    <w:rsid w:val="008319C6"/>
    <w:rsid w:val="00831B41"/>
    <w:rsid w:val="00831E8F"/>
    <w:rsid w:val="008330A7"/>
    <w:rsid w:val="008342A2"/>
    <w:rsid w:val="008346E7"/>
    <w:rsid w:val="00834AC8"/>
    <w:rsid w:val="00835025"/>
    <w:rsid w:val="00835B40"/>
    <w:rsid w:val="00836653"/>
    <w:rsid w:val="00836C61"/>
    <w:rsid w:val="0083745C"/>
    <w:rsid w:val="0083768A"/>
    <w:rsid w:val="00840A10"/>
    <w:rsid w:val="0084202A"/>
    <w:rsid w:val="008425A0"/>
    <w:rsid w:val="00843F51"/>
    <w:rsid w:val="0084502F"/>
    <w:rsid w:val="0084559F"/>
    <w:rsid w:val="00845F50"/>
    <w:rsid w:val="00847215"/>
    <w:rsid w:val="00847C1F"/>
    <w:rsid w:val="00850B28"/>
    <w:rsid w:val="00850D5F"/>
    <w:rsid w:val="008517B9"/>
    <w:rsid w:val="00851B86"/>
    <w:rsid w:val="008522C6"/>
    <w:rsid w:val="00852AAD"/>
    <w:rsid w:val="00852AE6"/>
    <w:rsid w:val="00853CCA"/>
    <w:rsid w:val="00855925"/>
    <w:rsid w:val="00856AEC"/>
    <w:rsid w:val="00857324"/>
    <w:rsid w:val="008602B3"/>
    <w:rsid w:val="00860488"/>
    <w:rsid w:val="00860F00"/>
    <w:rsid w:val="0086127B"/>
    <w:rsid w:val="00861C6D"/>
    <w:rsid w:val="0086348A"/>
    <w:rsid w:val="00863901"/>
    <w:rsid w:val="00863B4F"/>
    <w:rsid w:val="00863DDD"/>
    <w:rsid w:val="00863E3E"/>
    <w:rsid w:val="00863F8F"/>
    <w:rsid w:val="00864AD2"/>
    <w:rsid w:val="00865542"/>
    <w:rsid w:val="00865E81"/>
    <w:rsid w:val="00866E99"/>
    <w:rsid w:val="00867106"/>
    <w:rsid w:val="0087163C"/>
    <w:rsid w:val="00871E3C"/>
    <w:rsid w:val="008735C9"/>
    <w:rsid w:val="008739B8"/>
    <w:rsid w:val="008741B4"/>
    <w:rsid w:val="00876BF8"/>
    <w:rsid w:val="0087720B"/>
    <w:rsid w:val="00881960"/>
    <w:rsid w:val="00882F5E"/>
    <w:rsid w:val="00883504"/>
    <w:rsid w:val="0088363D"/>
    <w:rsid w:val="0088400B"/>
    <w:rsid w:val="00884118"/>
    <w:rsid w:val="0088443A"/>
    <w:rsid w:val="0088547D"/>
    <w:rsid w:val="00885D6F"/>
    <w:rsid w:val="008860E5"/>
    <w:rsid w:val="00887E9C"/>
    <w:rsid w:val="0089232D"/>
    <w:rsid w:val="00892886"/>
    <w:rsid w:val="00893292"/>
    <w:rsid w:val="008933BD"/>
    <w:rsid w:val="00893945"/>
    <w:rsid w:val="00893CED"/>
    <w:rsid w:val="0089466B"/>
    <w:rsid w:val="00895971"/>
    <w:rsid w:val="00896F02"/>
    <w:rsid w:val="008978EE"/>
    <w:rsid w:val="008A194F"/>
    <w:rsid w:val="008A1AF9"/>
    <w:rsid w:val="008A1D4E"/>
    <w:rsid w:val="008A20AE"/>
    <w:rsid w:val="008A235A"/>
    <w:rsid w:val="008A3B26"/>
    <w:rsid w:val="008A5B0D"/>
    <w:rsid w:val="008A5E1A"/>
    <w:rsid w:val="008A62C7"/>
    <w:rsid w:val="008A756C"/>
    <w:rsid w:val="008A7A46"/>
    <w:rsid w:val="008B09FE"/>
    <w:rsid w:val="008B3C2A"/>
    <w:rsid w:val="008B5697"/>
    <w:rsid w:val="008B5C44"/>
    <w:rsid w:val="008B60EE"/>
    <w:rsid w:val="008B6E6C"/>
    <w:rsid w:val="008B77A1"/>
    <w:rsid w:val="008B7C75"/>
    <w:rsid w:val="008C008D"/>
    <w:rsid w:val="008C0E52"/>
    <w:rsid w:val="008C1131"/>
    <w:rsid w:val="008C1289"/>
    <w:rsid w:val="008C2575"/>
    <w:rsid w:val="008C3061"/>
    <w:rsid w:val="008C356D"/>
    <w:rsid w:val="008C394F"/>
    <w:rsid w:val="008C3C5C"/>
    <w:rsid w:val="008C5933"/>
    <w:rsid w:val="008C5A2A"/>
    <w:rsid w:val="008C62A9"/>
    <w:rsid w:val="008C7394"/>
    <w:rsid w:val="008C76FB"/>
    <w:rsid w:val="008D040B"/>
    <w:rsid w:val="008D0ECD"/>
    <w:rsid w:val="008D1B35"/>
    <w:rsid w:val="008D1EE7"/>
    <w:rsid w:val="008D242E"/>
    <w:rsid w:val="008D370D"/>
    <w:rsid w:val="008D444D"/>
    <w:rsid w:val="008D5B98"/>
    <w:rsid w:val="008D6BB3"/>
    <w:rsid w:val="008D7550"/>
    <w:rsid w:val="008E43B0"/>
    <w:rsid w:val="008E6B9B"/>
    <w:rsid w:val="008E6E4B"/>
    <w:rsid w:val="008E7FEE"/>
    <w:rsid w:val="008F0944"/>
    <w:rsid w:val="008F1025"/>
    <w:rsid w:val="008F13ED"/>
    <w:rsid w:val="008F5E93"/>
    <w:rsid w:val="008F6849"/>
    <w:rsid w:val="008F7E96"/>
    <w:rsid w:val="008F7F3E"/>
    <w:rsid w:val="00900A72"/>
    <w:rsid w:val="00901A88"/>
    <w:rsid w:val="00901EC8"/>
    <w:rsid w:val="00903500"/>
    <w:rsid w:val="0090381C"/>
    <w:rsid w:val="0090397C"/>
    <w:rsid w:val="00904162"/>
    <w:rsid w:val="00906331"/>
    <w:rsid w:val="009063C2"/>
    <w:rsid w:val="00911143"/>
    <w:rsid w:val="00912B2A"/>
    <w:rsid w:val="0091338F"/>
    <w:rsid w:val="00913825"/>
    <w:rsid w:val="009138AB"/>
    <w:rsid w:val="00913C9C"/>
    <w:rsid w:val="00914351"/>
    <w:rsid w:val="009148E7"/>
    <w:rsid w:val="00915337"/>
    <w:rsid w:val="009158B8"/>
    <w:rsid w:val="009203B9"/>
    <w:rsid w:val="009204C3"/>
    <w:rsid w:val="009207E8"/>
    <w:rsid w:val="00920981"/>
    <w:rsid w:val="00920A68"/>
    <w:rsid w:val="00920CC1"/>
    <w:rsid w:val="00921B57"/>
    <w:rsid w:val="00926CE4"/>
    <w:rsid w:val="0093037A"/>
    <w:rsid w:val="00930E3D"/>
    <w:rsid w:val="00931898"/>
    <w:rsid w:val="00932D15"/>
    <w:rsid w:val="00933129"/>
    <w:rsid w:val="00933DCC"/>
    <w:rsid w:val="00934007"/>
    <w:rsid w:val="0093463E"/>
    <w:rsid w:val="00934D85"/>
    <w:rsid w:val="00934E14"/>
    <w:rsid w:val="0093520B"/>
    <w:rsid w:val="00936AA0"/>
    <w:rsid w:val="00940007"/>
    <w:rsid w:val="009401A3"/>
    <w:rsid w:val="00940206"/>
    <w:rsid w:val="0094039C"/>
    <w:rsid w:val="00940E5A"/>
    <w:rsid w:val="00941DF7"/>
    <w:rsid w:val="00942228"/>
    <w:rsid w:val="00942E51"/>
    <w:rsid w:val="00944EF1"/>
    <w:rsid w:val="00946A69"/>
    <w:rsid w:val="00946DCF"/>
    <w:rsid w:val="00950000"/>
    <w:rsid w:val="00951EAE"/>
    <w:rsid w:val="00956AF4"/>
    <w:rsid w:val="00956BB5"/>
    <w:rsid w:val="00956EAC"/>
    <w:rsid w:val="00960F9A"/>
    <w:rsid w:val="0096234D"/>
    <w:rsid w:val="00962434"/>
    <w:rsid w:val="009624C5"/>
    <w:rsid w:val="00962CF7"/>
    <w:rsid w:val="00964B6A"/>
    <w:rsid w:val="009654F1"/>
    <w:rsid w:val="00965769"/>
    <w:rsid w:val="00965816"/>
    <w:rsid w:val="009659E3"/>
    <w:rsid w:val="00966605"/>
    <w:rsid w:val="0096767E"/>
    <w:rsid w:val="00967A5C"/>
    <w:rsid w:val="0097002F"/>
    <w:rsid w:val="00970BCC"/>
    <w:rsid w:val="009742EF"/>
    <w:rsid w:val="009747C9"/>
    <w:rsid w:val="00974BA0"/>
    <w:rsid w:val="00974D30"/>
    <w:rsid w:val="009761FB"/>
    <w:rsid w:val="0097687D"/>
    <w:rsid w:val="00977529"/>
    <w:rsid w:val="009800FF"/>
    <w:rsid w:val="009820E0"/>
    <w:rsid w:val="0098222E"/>
    <w:rsid w:val="00982500"/>
    <w:rsid w:val="00982C01"/>
    <w:rsid w:val="00982E34"/>
    <w:rsid w:val="00982F5E"/>
    <w:rsid w:val="0098324C"/>
    <w:rsid w:val="00984446"/>
    <w:rsid w:val="00984643"/>
    <w:rsid w:val="00984E06"/>
    <w:rsid w:val="00990FA0"/>
    <w:rsid w:val="009914DC"/>
    <w:rsid w:val="009927DE"/>
    <w:rsid w:val="00992C27"/>
    <w:rsid w:val="00993CC0"/>
    <w:rsid w:val="00994242"/>
    <w:rsid w:val="00994DC6"/>
    <w:rsid w:val="00996145"/>
    <w:rsid w:val="00996372"/>
    <w:rsid w:val="009A037D"/>
    <w:rsid w:val="009A101E"/>
    <w:rsid w:val="009A108B"/>
    <w:rsid w:val="009A10D3"/>
    <w:rsid w:val="009A178D"/>
    <w:rsid w:val="009A21D4"/>
    <w:rsid w:val="009A317A"/>
    <w:rsid w:val="009A3547"/>
    <w:rsid w:val="009A3966"/>
    <w:rsid w:val="009A41A4"/>
    <w:rsid w:val="009A4390"/>
    <w:rsid w:val="009A4ECF"/>
    <w:rsid w:val="009A5194"/>
    <w:rsid w:val="009A60EE"/>
    <w:rsid w:val="009A667D"/>
    <w:rsid w:val="009A6F61"/>
    <w:rsid w:val="009A7AF5"/>
    <w:rsid w:val="009A7FEE"/>
    <w:rsid w:val="009B00C7"/>
    <w:rsid w:val="009B1030"/>
    <w:rsid w:val="009B1066"/>
    <w:rsid w:val="009B1875"/>
    <w:rsid w:val="009B2415"/>
    <w:rsid w:val="009B27BF"/>
    <w:rsid w:val="009B454C"/>
    <w:rsid w:val="009B555F"/>
    <w:rsid w:val="009B55EA"/>
    <w:rsid w:val="009B6E15"/>
    <w:rsid w:val="009B7C12"/>
    <w:rsid w:val="009B7C3D"/>
    <w:rsid w:val="009B7E5A"/>
    <w:rsid w:val="009C0040"/>
    <w:rsid w:val="009C29F1"/>
    <w:rsid w:val="009C2A03"/>
    <w:rsid w:val="009C2AEC"/>
    <w:rsid w:val="009C2B03"/>
    <w:rsid w:val="009C3C8D"/>
    <w:rsid w:val="009C42DF"/>
    <w:rsid w:val="009C44F7"/>
    <w:rsid w:val="009C4A21"/>
    <w:rsid w:val="009C5501"/>
    <w:rsid w:val="009C61A7"/>
    <w:rsid w:val="009C6993"/>
    <w:rsid w:val="009C7180"/>
    <w:rsid w:val="009D12BD"/>
    <w:rsid w:val="009D3209"/>
    <w:rsid w:val="009D33F9"/>
    <w:rsid w:val="009D4EA1"/>
    <w:rsid w:val="009D524F"/>
    <w:rsid w:val="009D5448"/>
    <w:rsid w:val="009D5A9B"/>
    <w:rsid w:val="009D64BD"/>
    <w:rsid w:val="009D6BF1"/>
    <w:rsid w:val="009D6C89"/>
    <w:rsid w:val="009D6ECF"/>
    <w:rsid w:val="009D701E"/>
    <w:rsid w:val="009D748B"/>
    <w:rsid w:val="009D74FF"/>
    <w:rsid w:val="009E03D0"/>
    <w:rsid w:val="009E0812"/>
    <w:rsid w:val="009E287E"/>
    <w:rsid w:val="009E47C7"/>
    <w:rsid w:val="009E4898"/>
    <w:rsid w:val="009E4DB7"/>
    <w:rsid w:val="009E4E40"/>
    <w:rsid w:val="009E4EA3"/>
    <w:rsid w:val="009E5AB9"/>
    <w:rsid w:val="009E5FAB"/>
    <w:rsid w:val="009E67C9"/>
    <w:rsid w:val="009E767F"/>
    <w:rsid w:val="009F021F"/>
    <w:rsid w:val="009F0F33"/>
    <w:rsid w:val="009F15ED"/>
    <w:rsid w:val="009F2AB5"/>
    <w:rsid w:val="009F2CB8"/>
    <w:rsid w:val="009F2E96"/>
    <w:rsid w:val="009F3823"/>
    <w:rsid w:val="009F3909"/>
    <w:rsid w:val="009F4138"/>
    <w:rsid w:val="009F4680"/>
    <w:rsid w:val="009F50A4"/>
    <w:rsid w:val="009F6E5E"/>
    <w:rsid w:val="009F7A10"/>
    <w:rsid w:val="00A00E0A"/>
    <w:rsid w:val="00A00EA2"/>
    <w:rsid w:val="00A01212"/>
    <w:rsid w:val="00A034C7"/>
    <w:rsid w:val="00A036D0"/>
    <w:rsid w:val="00A03817"/>
    <w:rsid w:val="00A04398"/>
    <w:rsid w:val="00A04E1F"/>
    <w:rsid w:val="00A052E9"/>
    <w:rsid w:val="00A0601D"/>
    <w:rsid w:val="00A06C40"/>
    <w:rsid w:val="00A104CD"/>
    <w:rsid w:val="00A10CFE"/>
    <w:rsid w:val="00A11699"/>
    <w:rsid w:val="00A11B59"/>
    <w:rsid w:val="00A1234B"/>
    <w:rsid w:val="00A12D71"/>
    <w:rsid w:val="00A12F98"/>
    <w:rsid w:val="00A130EB"/>
    <w:rsid w:val="00A13310"/>
    <w:rsid w:val="00A15368"/>
    <w:rsid w:val="00A16701"/>
    <w:rsid w:val="00A167B6"/>
    <w:rsid w:val="00A17649"/>
    <w:rsid w:val="00A20A49"/>
    <w:rsid w:val="00A20BF4"/>
    <w:rsid w:val="00A20ECF"/>
    <w:rsid w:val="00A2110B"/>
    <w:rsid w:val="00A216FE"/>
    <w:rsid w:val="00A21B37"/>
    <w:rsid w:val="00A22604"/>
    <w:rsid w:val="00A22A86"/>
    <w:rsid w:val="00A245CC"/>
    <w:rsid w:val="00A24CE4"/>
    <w:rsid w:val="00A26AF5"/>
    <w:rsid w:val="00A27EE2"/>
    <w:rsid w:val="00A305C2"/>
    <w:rsid w:val="00A307BF"/>
    <w:rsid w:val="00A30DCB"/>
    <w:rsid w:val="00A30FBD"/>
    <w:rsid w:val="00A31437"/>
    <w:rsid w:val="00A3215D"/>
    <w:rsid w:val="00A333BA"/>
    <w:rsid w:val="00A33B97"/>
    <w:rsid w:val="00A34398"/>
    <w:rsid w:val="00A354B1"/>
    <w:rsid w:val="00A357F4"/>
    <w:rsid w:val="00A37325"/>
    <w:rsid w:val="00A37458"/>
    <w:rsid w:val="00A413BD"/>
    <w:rsid w:val="00A4161F"/>
    <w:rsid w:val="00A41733"/>
    <w:rsid w:val="00A41BAB"/>
    <w:rsid w:val="00A41C43"/>
    <w:rsid w:val="00A42E87"/>
    <w:rsid w:val="00A436D0"/>
    <w:rsid w:val="00A43C8F"/>
    <w:rsid w:val="00A440DC"/>
    <w:rsid w:val="00A45087"/>
    <w:rsid w:val="00A46754"/>
    <w:rsid w:val="00A4684B"/>
    <w:rsid w:val="00A47826"/>
    <w:rsid w:val="00A50AAD"/>
    <w:rsid w:val="00A52E04"/>
    <w:rsid w:val="00A532D9"/>
    <w:rsid w:val="00A54407"/>
    <w:rsid w:val="00A54A0E"/>
    <w:rsid w:val="00A54B25"/>
    <w:rsid w:val="00A54F8D"/>
    <w:rsid w:val="00A5585E"/>
    <w:rsid w:val="00A56FB1"/>
    <w:rsid w:val="00A57182"/>
    <w:rsid w:val="00A573AD"/>
    <w:rsid w:val="00A573D6"/>
    <w:rsid w:val="00A61663"/>
    <w:rsid w:val="00A6291A"/>
    <w:rsid w:val="00A6448E"/>
    <w:rsid w:val="00A64FF2"/>
    <w:rsid w:val="00A6598B"/>
    <w:rsid w:val="00A66A63"/>
    <w:rsid w:val="00A67039"/>
    <w:rsid w:val="00A672F4"/>
    <w:rsid w:val="00A67575"/>
    <w:rsid w:val="00A70F87"/>
    <w:rsid w:val="00A71E0E"/>
    <w:rsid w:val="00A72006"/>
    <w:rsid w:val="00A720E4"/>
    <w:rsid w:val="00A72258"/>
    <w:rsid w:val="00A72781"/>
    <w:rsid w:val="00A72CD2"/>
    <w:rsid w:val="00A72F5A"/>
    <w:rsid w:val="00A73536"/>
    <w:rsid w:val="00A74C39"/>
    <w:rsid w:val="00A74FA5"/>
    <w:rsid w:val="00A75DC1"/>
    <w:rsid w:val="00A768DE"/>
    <w:rsid w:val="00A77F98"/>
    <w:rsid w:val="00A80CD2"/>
    <w:rsid w:val="00A8480A"/>
    <w:rsid w:val="00A85E1B"/>
    <w:rsid w:val="00A864EE"/>
    <w:rsid w:val="00A86BE2"/>
    <w:rsid w:val="00A90305"/>
    <w:rsid w:val="00A90CBC"/>
    <w:rsid w:val="00A91D09"/>
    <w:rsid w:val="00A9218B"/>
    <w:rsid w:val="00A92FFE"/>
    <w:rsid w:val="00A93D1E"/>
    <w:rsid w:val="00A93E4E"/>
    <w:rsid w:val="00A94CE2"/>
    <w:rsid w:val="00A951B0"/>
    <w:rsid w:val="00A95413"/>
    <w:rsid w:val="00A958A9"/>
    <w:rsid w:val="00A95C58"/>
    <w:rsid w:val="00A95D07"/>
    <w:rsid w:val="00A96074"/>
    <w:rsid w:val="00A96178"/>
    <w:rsid w:val="00A967B7"/>
    <w:rsid w:val="00A96A18"/>
    <w:rsid w:val="00A96CC1"/>
    <w:rsid w:val="00A97058"/>
    <w:rsid w:val="00A97656"/>
    <w:rsid w:val="00A97C11"/>
    <w:rsid w:val="00AA0BD2"/>
    <w:rsid w:val="00AA0FBB"/>
    <w:rsid w:val="00AA170B"/>
    <w:rsid w:val="00AA27B7"/>
    <w:rsid w:val="00AA2F5F"/>
    <w:rsid w:val="00AA2F67"/>
    <w:rsid w:val="00AA3251"/>
    <w:rsid w:val="00AA39AA"/>
    <w:rsid w:val="00AA45A8"/>
    <w:rsid w:val="00AA58BF"/>
    <w:rsid w:val="00AA6CD5"/>
    <w:rsid w:val="00AA7230"/>
    <w:rsid w:val="00AA7336"/>
    <w:rsid w:val="00AA76D5"/>
    <w:rsid w:val="00AA7DB5"/>
    <w:rsid w:val="00AB12B9"/>
    <w:rsid w:val="00AB1424"/>
    <w:rsid w:val="00AB224A"/>
    <w:rsid w:val="00AB4756"/>
    <w:rsid w:val="00AB4A97"/>
    <w:rsid w:val="00AB4FB3"/>
    <w:rsid w:val="00AB6138"/>
    <w:rsid w:val="00AB7AF3"/>
    <w:rsid w:val="00AC03D3"/>
    <w:rsid w:val="00AC0CAD"/>
    <w:rsid w:val="00AC238B"/>
    <w:rsid w:val="00AC24D5"/>
    <w:rsid w:val="00AC2F54"/>
    <w:rsid w:val="00AC3364"/>
    <w:rsid w:val="00AC37D1"/>
    <w:rsid w:val="00AC3800"/>
    <w:rsid w:val="00AC3FCF"/>
    <w:rsid w:val="00AC42ED"/>
    <w:rsid w:val="00AC4B1A"/>
    <w:rsid w:val="00AC4C62"/>
    <w:rsid w:val="00AC4CE3"/>
    <w:rsid w:val="00AC6250"/>
    <w:rsid w:val="00AC6403"/>
    <w:rsid w:val="00AC6E97"/>
    <w:rsid w:val="00AD051E"/>
    <w:rsid w:val="00AD0756"/>
    <w:rsid w:val="00AD1737"/>
    <w:rsid w:val="00AD228E"/>
    <w:rsid w:val="00AD23F5"/>
    <w:rsid w:val="00AD43BB"/>
    <w:rsid w:val="00AD4E51"/>
    <w:rsid w:val="00AD4FEF"/>
    <w:rsid w:val="00AD515A"/>
    <w:rsid w:val="00AD7546"/>
    <w:rsid w:val="00AD7B7D"/>
    <w:rsid w:val="00AD7F62"/>
    <w:rsid w:val="00AE0B52"/>
    <w:rsid w:val="00AE2172"/>
    <w:rsid w:val="00AE35A0"/>
    <w:rsid w:val="00AE390A"/>
    <w:rsid w:val="00AE450E"/>
    <w:rsid w:val="00AE4699"/>
    <w:rsid w:val="00AE46C2"/>
    <w:rsid w:val="00AE4C75"/>
    <w:rsid w:val="00AE58F9"/>
    <w:rsid w:val="00AE7FB1"/>
    <w:rsid w:val="00AF09AC"/>
    <w:rsid w:val="00AF0B2B"/>
    <w:rsid w:val="00AF0C68"/>
    <w:rsid w:val="00AF127B"/>
    <w:rsid w:val="00AF1703"/>
    <w:rsid w:val="00AF23E2"/>
    <w:rsid w:val="00AF2454"/>
    <w:rsid w:val="00AF26D1"/>
    <w:rsid w:val="00AF32C0"/>
    <w:rsid w:val="00AF3BDA"/>
    <w:rsid w:val="00AF4444"/>
    <w:rsid w:val="00AF4D24"/>
    <w:rsid w:val="00B001EC"/>
    <w:rsid w:val="00B007EC"/>
    <w:rsid w:val="00B00EAE"/>
    <w:rsid w:val="00B0131A"/>
    <w:rsid w:val="00B0281A"/>
    <w:rsid w:val="00B02AD0"/>
    <w:rsid w:val="00B0449C"/>
    <w:rsid w:val="00B04F66"/>
    <w:rsid w:val="00B05851"/>
    <w:rsid w:val="00B058B6"/>
    <w:rsid w:val="00B075A5"/>
    <w:rsid w:val="00B10217"/>
    <w:rsid w:val="00B10FF4"/>
    <w:rsid w:val="00B11883"/>
    <w:rsid w:val="00B12A20"/>
    <w:rsid w:val="00B12BE3"/>
    <w:rsid w:val="00B12F6D"/>
    <w:rsid w:val="00B1316E"/>
    <w:rsid w:val="00B13641"/>
    <w:rsid w:val="00B13786"/>
    <w:rsid w:val="00B13953"/>
    <w:rsid w:val="00B14214"/>
    <w:rsid w:val="00B17581"/>
    <w:rsid w:val="00B1767D"/>
    <w:rsid w:val="00B20D65"/>
    <w:rsid w:val="00B210F7"/>
    <w:rsid w:val="00B217B6"/>
    <w:rsid w:val="00B2318D"/>
    <w:rsid w:val="00B23CCD"/>
    <w:rsid w:val="00B24086"/>
    <w:rsid w:val="00B262CF"/>
    <w:rsid w:val="00B26421"/>
    <w:rsid w:val="00B26701"/>
    <w:rsid w:val="00B30D5A"/>
    <w:rsid w:val="00B31D93"/>
    <w:rsid w:val="00B324EE"/>
    <w:rsid w:val="00B3346C"/>
    <w:rsid w:val="00B35938"/>
    <w:rsid w:val="00B41222"/>
    <w:rsid w:val="00B41BB5"/>
    <w:rsid w:val="00B42226"/>
    <w:rsid w:val="00B424FB"/>
    <w:rsid w:val="00B42998"/>
    <w:rsid w:val="00B4352D"/>
    <w:rsid w:val="00B437AA"/>
    <w:rsid w:val="00B4422E"/>
    <w:rsid w:val="00B44342"/>
    <w:rsid w:val="00B452C3"/>
    <w:rsid w:val="00B4731E"/>
    <w:rsid w:val="00B47958"/>
    <w:rsid w:val="00B5023A"/>
    <w:rsid w:val="00B50A92"/>
    <w:rsid w:val="00B51BA7"/>
    <w:rsid w:val="00B51F2D"/>
    <w:rsid w:val="00B523A0"/>
    <w:rsid w:val="00B5276D"/>
    <w:rsid w:val="00B5394B"/>
    <w:rsid w:val="00B53B7E"/>
    <w:rsid w:val="00B55081"/>
    <w:rsid w:val="00B55252"/>
    <w:rsid w:val="00B55295"/>
    <w:rsid w:val="00B5569D"/>
    <w:rsid w:val="00B5694F"/>
    <w:rsid w:val="00B57C2C"/>
    <w:rsid w:val="00B6214D"/>
    <w:rsid w:val="00B62533"/>
    <w:rsid w:val="00B62534"/>
    <w:rsid w:val="00B627B3"/>
    <w:rsid w:val="00B62A6E"/>
    <w:rsid w:val="00B66D2B"/>
    <w:rsid w:val="00B670FF"/>
    <w:rsid w:val="00B67AC4"/>
    <w:rsid w:val="00B7028A"/>
    <w:rsid w:val="00B702E6"/>
    <w:rsid w:val="00B703DC"/>
    <w:rsid w:val="00B71221"/>
    <w:rsid w:val="00B71676"/>
    <w:rsid w:val="00B71D56"/>
    <w:rsid w:val="00B71DD3"/>
    <w:rsid w:val="00B72EA6"/>
    <w:rsid w:val="00B730BD"/>
    <w:rsid w:val="00B74D91"/>
    <w:rsid w:val="00B74DC9"/>
    <w:rsid w:val="00B7529C"/>
    <w:rsid w:val="00B7541B"/>
    <w:rsid w:val="00B76353"/>
    <w:rsid w:val="00B76C48"/>
    <w:rsid w:val="00B77478"/>
    <w:rsid w:val="00B779D0"/>
    <w:rsid w:val="00B77B0B"/>
    <w:rsid w:val="00B77FAB"/>
    <w:rsid w:val="00B80BBC"/>
    <w:rsid w:val="00B8104E"/>
    <w:rsid w:val="00B8221A"/>
    <w:rsid w:val="00B84E02"/>
    <w:rsid w:val="00B85749"/>
    <w:rsid w:val="00B85D20"/>
    <w:rsid w:val="00B875EB"/>
    <w:rsid w:val="00B878D5"/>
    <w:rsid w:val="00B9191D"/>
    <w:rsid w:val="00B9234A"/>
    <w:rsid w:val="00B92BE2"/>
    <w:rsid w:val="00B9301E"/>
    <w:rsid w:val="00B93747"/>
    <w:rsid w:val="00B9425A"/>
    <w:rsid w:val="00B949E5"/>
    <w:rsid w:val="00B94E66"/>
    <w:rsid w:val="00B97250"/>
    <w:rsid w:val="00B9794B"/>
    <w:rsid w:val="00B97AE9"/>
    <w:rsid w:val="00BA0895"/>
    <w:rsid w:val="00BA0CC7"/>
    <w:rsid w:val="00BA1DD3"/>
    <w:rsid w:val="00BA2684"/>
    <w:rsid w:val="00BA2D7C"/>
    <w:rsid w:val="00BA3022"/>
    <w:rsid w:val="00BA33CA"/>
    <w:rsid w:val="00BA44D4"/>
    <w:rsid w:val="00BA4B58"/>
    <w:rsid w:val="00BA4FE3"/>
    <w:rsid w:val="00BA5332"/>
    <w:rsid w:val="00BA5779"/>
    <w:rsid w:val="00BA6E4B"/>
    <w:rsid w:val="00BA71CD"/>
    <w:rsid w:val="00BB0953"/>
    <w:rsid w:val="00BB0C55"/>
    <w:rsid w:val="00BB195F"/>
    <w:rsid w:val="00BB267F"/>
    <w:rsid w:val="00BB2E87"/>
    <w:rsid w:val="00BB4F6F"/>
    <w:rsid w:val="00BB5382"/>
    <w:rsid w:val="00BB543D"/>
    <w:rsid w:val="00BB582C"/>
    <w:rsid w:val="00BB6153"/>
    <w:rsid w:val="00BB64B4"/>
    <w:rsid w:val="00BB7705"/>
    <w:rsid w:val="00BC08FE"/>
    <w:rsid w:val="00BC136D"/>
    <w:rsid w:val="00BC13FC"/>
    <w:rsid w:val="00BC175B"/>
    <w:rsid w:val="00BC5651"/>
    <w:rsid w:val="00BC5668"/>
    <w:rsid w:val="00BC583E"/>
    <w:rsid w:val="00BC59D1"/>
    <w:rsid w:val="00BC673D"/>
    <w:rsid w:val="00BC6D1E"/>
    <w:rsid w:val="00BC77B9"/>
    <w:rsid w:val="00BC7E34"/>
    <w:rsid w:val="00BD0623"/>
    <w:rsid w:val="00BD0C1F"/>
    <w:rsid w:val="00BD2D84"/>
    <w:rsid w:val="00BD36C8"/>
    <w:rsid w:val="00BD376F"/>
    <w:rsid w:val="00BD3932"/>
    <w:rsid w:val="00BD3D22"/>
    <w:rsid w:val="00BD4453"/>
    <w:rsid w:val="00BD58ED"/>
    <w:rsid w:val="00BD5909"/>
    <w:rsid w:val="00BD5F94"/>
    <w:rsid w:val="00BD65C9"/>
    <w:rsid w:val="00BD7CA6"/>
    <w:rsid w:val="00BD7F98"/>
    <w:rsid w:val="00BE04E3"/>
    <w:rsid w:val="00BE07FB"/>
    <w:rsid w:val="00BE0E6A"/>
    <w:rsid w:val="00BE1A73"/>
    <w:rsid w:val="00BE24B8"/>
    <w:rsid w:val="00BE3C8A"/>
    <w:rsid w:val="00BE47C5"/>
    <w:rsid w:val="00BE49C8"/>
    <w:rsid w:val="00BE4B7E"/>
    <w:rsid w:val="00BE599D"/>
    <w:rsid w:val="00BE5F4B"/>
    <w:rsid w:val="00BE6CA4"/>
    <w:rsid w:val="00BF02DF"/>
    <w:rsid w:val="00BF3539"/>
    <w:rsid w:val="00BF5257"/>
    <w:rsid w:val="00BF6601"/>
    <w:rsid w:val="00BF6764"/>
    <w:rsid w:val="00BF6B4B"/>
    <w:rsid w:val="00BF6C45"/>
    <w:rsid w:val="00BF775D"/>
    <w:rsid w:val="00BF7C9F"/>
    <w:rsid w:val="00BF7CA2"/>
    <w:rsid w:val="00BF7DF9"/>
    <w:rsid w:val="00C00503"/>
    <w:rsid w:val="00C0107C"/>
    <w:rsid w:val="00C027CA"/>
    <w:rsid w:val="00C03F8A"/>
    <w:rsid w:val="00C04019"/>
    <w:rsid w:val="00C04894"/>
    <w:rsid w:val="00C052F1"/>
    <w:rsid w:val="00C054C1"/>
    <w:rsid w:val="00C05A00"/>
    <w:rsid w:val="00C05D1B"/>
    <w:rsid w:val="00C05DF8"/>
    <w:rsid w:val="00C061F9"/>
    <w:rsid w:val="00C06426"/>
    <w:rsid w:val="00C0661E"/>
    <w:rsid w:val="00C076D3"/>
    <w:rsid w:val="00C07D3F"/>
    <w:rsid w:val="00C10192"/>
    <w:rsid w:val="00C104C1"/>
    <w:rsid w:val="00C10C95"/>
    <w:rsid w:val="00C11EEB"/>
    <w:rsid w:val="00C1219B"/>
    <w:rsid w:val="00C12F4C"/>
    <w:rsid w:val="00C13274"/>
    <w:rsid w:val="00C137DC"/>
    <w:rsid w:val="00C15ABE"/>
    <w:rsid w:val="00C16749"/>
    <w:rsid w:val="00C2003E"/>
    <w:rsid w:val="00C2125F"/>
    <w:rsid w:val="00C21A47"/>
    <w:rsid w:val="00C21F19"/>
    <w:rsid w:val="00C2214F"/>
    <w:rsid w:val="00C22501"/>
    <w:rsid w:val="00C23843"/>
    <w:rsid w:val="00C2414D"/>
    <w:rsid w:val="00C24F82"/>
    <w:rsid w:val="00C25095"/>
    <w:rsid w:val="00C25893"/>
    <w:rsid w:val="00C25F9E"/>
    <w:rsid w:val="00C27442"/>
    <w:rsid w:val="00C30E6E"/>
    <w:rsid w:val="00C3117C"/>
    <w:rsid w:val="00C31A3D"/>
    <w:rsid w:val="00C337E8"/>
    <w:rsid w:val="00C34BA1"/>
    <w:rsid w:val="00C34BC5"/>
    <w:rsid w:val="00C350A4"/>
    <w:rsid w:val="00C3564D"/>
    <w:rsid w:val="00C36340"/>
    <w:rsid w:val="00C37629"/>
    <w:rsid w:val="00C37EE5"/>
    <w:rsid w:val="00C37F7D"/>
    <w:rsid w:val="00C400B9"/>
    <w:rsid w:val="00C40712"/>
    <w:rsid w:val="00C40EAF"/>
    <w:rsid w:val="00C415D7"/>
    <w:rsid w:val="00C417AE"/>
    <w:rsid w:val="00C41961"/>
    <w:rsid w:val="00C41A27"/>
    <w:rsid w:val="00C43427"/>
    <w:rsid w:val="00C43464"/>
    <w:rsid w:val="00C438E8"/>
    <w:rsid w:val="00C46913"/>
    <w:rsid w:val="00C46AE4"/>
    <w:rsid w:val="00C46B1A"/>
    <w:rsid w:val="00C514D9"/>
    <w:rsid w:val="00C51AB9"/>
    <w:rsid w:val="00C53CEC"/>
    <w:rsid w:val="00C53DE3"/>
    <w:rsid w:val="00C54928"/>
    <w:rsid w:val="00C54AC9"/>
    <w:rsid w:val="00C56243"/>
    <w:rsid w:val="00C56864"/>
    <w:rsid w:val="00C57E34"/>
    <w:rsid w:val="00C61969"/>
    <w:rsid w:val="00C6308C"/>
    <w:rsid w:val="00C630DB"/>
    <w:rsid w:val="00C6347A"/>
    <w:rsid w:val="00C642FC"/>
    <w:rsid w:val="00C705D6"/>
    <w:rsid w:val="00C70B53"/>
    <w:rsid w:val="00C72DF8"/>
    <w:rsid w:val="00C74085"/>
    <w:rsid w:val="00C74845"/>
    <w:rsid w:val="00C749A6"/>
    <w:rsid w:val="00C74B9D"/>
    <w:rsid w:val="00C762E9"/>
    <w:rsid w:val="00C76874"/>
    <w:rsid w:val="00C77E30"/>
    <w:rsid w:val="00C80932"/>
    <w:rsid w:val="00C81037"/>
    <w:rsid w:val="00C8227B"/>
    <w:rsid w:val="00C82294"/>
    <w:rsid w:val="00C832A9"/>
    <w:rsid w:val="00C83E3E"/>
    <w:rsid w:val="00C83F59"/>
    <w:rsid w:val="00C8430E"/>
    <w:rsid w:val="00C84D42"/>
    <w:rsid w:val="00C8580F"/>
    <w:rsid w:val="00C90F42"/>
    <w:rsid w:val="00C915BB"/>
    <w:rsid w:val="00C91C3F"/>
    <w:rsid w:val="00C91D6E"/>
    <w:rsid w:val="00C91EA0"/>
    <w:rsid w:val="00C923F4"/>
    <w:rsid w:val="00C9285D"/>
    <w:rsid w:val="00C93D66"/>
    <w:rsid w:val="00C94645"/>
    <w:rsid w:val="00C959E9"/>
    <w:rsid w:val="00C9616B"/>
    <w:rsid w:val="00C975AA"/>
    <w:rsid w:val="00C9761F"/>
    <w:rsid w:val="00C976D5"/>
    <w:rsid w:val="00C97C88"/>
    <w:rsid w:val="00CA0673"/>
    <w:rsid w:val="00CA1CE3"/>
    <w:rsid w:val="00CA23E5"/>
    <w:rsid w:val="00CA5E4A"/>
    <w:rsid w:val="00CA714B"/>
    <w:rsid w:val="00CA74A8"/>
    <w:rsid w:val="00CA79A9"/>
    <w:rsid w:val="00CA7A9D"/>
    <w:rsid w:val="00CB09D2"/>
    <w:rsid w:val="00CB1220"/>
    <w:rsid w:val="00CB1D96"/>
    <w:rsid w:val="00CB2463"/>
    <w:rsid w:val="00CB25E8"/>
    <w:rsid w:val="00CB304F"/>
    <w:rsid w:val="00CB3080"/>
    <w:rsid w:val="00CB36B4"/>
    <w:rsid w:val="00CB46CF"/>
    <w:rsid w:val="00CB4A0B"/>
    <w:rsid w:val="00CB4C13"/>
    <w:rsid w:val="00CB5550"/>
    <w:rsid w:val="00CB567E"/>
    <w:rsid w:val="00CB5C81"/>
    <w:rsid w:val="00CB5F4C"/>
    <w:rsid w:val="00CB6C3A"/>
    <w:rsid w:val="00CC01D6"/>
    <w:rsid w:val="00CC0D5A"/>
    <w:rsid w:val="00CC1311"/>
    <w:rsid w:val="00CC2274"/>
    <w:rsid w:val="00CC2707"/>
    <w:rsid w:val="00CC3810"/>
    <w:rsid w:val="00CC4072"/>
    <w:rsid w:val="00CC4884"/>
    <w:rsid w:val="00CC4D07"/>
    <w:rsid w:val="00CC51F5"/>
    <w:rsid w:val="00CC52C2"/>
    <w:rsid w:val="00CC55C8"/>
    <w:rsid w:val="00CC7F68"/>
    <w:rsid w:val="00CD0AA4"/>
    <w:rsid w:val="00CD0EC1"/>
    <w:rsid w:val="00CD1077"/>
    <w:rsid w:val="00CD1486"/>
    <w:rsid w:val="00CD1728"/>
    <w:rsid w:val="00CD28B5"/>
    <w:rsid w:val="00CD315F"/>
    <w:rsid w:val="00CD3925"/>
    <w:rsid w:val="00CD7AC5"/>
    <w:rsid w:val="00CE07CB"/>
    <w:rsid w:val="00CE14B8"/>
    <w:rsid w:val="00CE1F70"/>
    <w:rsid w:val="00CE3CE4"/>
    <w:rsid w:val="00CE4764"/>
    <w:rsid w:val="00CE594C"/>
    <w:rsid w:val="00CE667F"/>
    <w:rsid w:val="00CE7313"/>
    <w:rsid w:val="00CF0413"/>
    <w:rsid w:val="00CF0FC0"/>
    <w:rsid w:val="00CF1467"/>
    <w:rsid w:val="00CF16AC"/>
    <w:rsid w:val="00CF23DB"/>
    <w:rsid w:val="00CF2667"/>
    <w:rsid w:val="00CF2FEA"/>
    <w:rsid w:val="00CF3696"/>
    <w:rsid w:val="00CF3B7F"/>
    <w:rsid w:val="00CF512E"/>
    <w:rsid w:val="00CF539D"/>
    <w:rsid w:val="00CF59DD"/>
    <w:rsid w:val="00CF7270"/>
    <w:rsid w:val="00CF7B2E"/>
    <w:rsid w:val="00CF7E50"/>
    <w:rsid w:val="00CF7E9C"/>
    <w:rsid w:val="00D02FC9"/>
    <w:rsid w:val="00D04194"/>
    <w:rsid w:val="00D054E2"/>
    <w:rsid w:val="00D05661"/>
    <w:rsid w:val="00D05F78"/>
    <w:rsid w:val="00D06BCA"/>
    <w:rsid w:val="00D102AF"/>
    <w:rsid w:val="00D1068F"/>
    <w:rsid w:val="00D10BC1"/>
    <w:rsid w:val="00D111EC"/>
    <w:rsid w:val="00D11AE0"/>
    <w:rsid w:val="00D11C84"/>
    <w:rsid w:val="00D12D5A"/>
    <w:rsid w:val="00D14D98"/>
    <w:rsid w:val="00D161AA"/>
    <w:rsid w:val="00D166D3"/>
    <w:rsid w:val="00D1747B"/>
    <w:rsid w:val="00D21538"/>
    <w:rsid w:val="00D228AC"/>
    <w:rsid w:val="00D2327A"/>
    <w:rsid w:val="00D234C6"/>
    <w:rsid w:val="00D24DE4"/>
    <w:rsid w:val="00D2607F"/>
    <w:rsid w:val="00D26775"/>
    <w:rsid w:val="00D27F18"/>
    <w:rsid w:val="00D31338"/>
    <w:rsid w:val="00D31AE1"/>
    <w:rsid w:val="00D31C04"/>
    <w:rsid w:val="00D31FB6"/>
    <w:rsid w:val="00D323FD"/>
    <w:rsid w:val="00D3283F"/>
    <w:rsid w:val="00D336F5"/>
    <w:rsid w:val="00D342EC"/>
    <w:rsid w:val="00D34906"/>
    <w:rsid w:val="00D35CD2"/>
    <w:rsid w:val="00D368FB"/>
    <w:rsid w:val="00D36C6B"/>
    <w:rsid w:val="00D37456"/>
    <w:rsid w:val="00D37F88"/>
    <w:rsid w:val="00D40D67"/>
    <w:rsid w:val="00D410CD"/>
    <w:rsid w:val="00D42767"/>
    <w:rsid w:val="00D42BA0"/>
    <w:rsid w:val="00D433E8"/>
    <w:rsid w:val="00D4369B"/>
    <w:rsid w:val="00D45191"/>
    <w:rsid w:val="00D46584"/>
    <w:rsid w:val="00D47243"/>
    <w:rsid w:val="00D476AB"/>
    <w:rsid w:val="00D51056"/>
    <w:rsid w:val="00D52A94"/>
    <w:rsid w:val="00D5301F"/>
    <w:rsid w:val="00D5365D"/>
    <w:rsid w:val="00D537EC"/>
    <w:rsid w:val="00D549D2"/>
    <w:rsid w:val="00D55C4B"/>
    <w:rsid w:val="00D55E2F"/>
    <w:rsid w:val="00D5629A"/>
    <w:rsid w:val="00D565A4"/>
    <w:rsid w:val="00D565B0"/>
    <w:rsid w:val="00D56DFE"/>
    <w:rsid w:val="00D6068F"/>
    <w:rsid w:val="00D60790"/>
    <w:rsid w:val="00D60E49"/>
    <w:rsid w:val="00D61403"/>
    <w:rsid w:val="00D625CB"/>
    <w:rsid w:val="00D62C60"/>
    <w:rsid w:val="00D633C9"/>
    <w:rsid w:val="00D640FE"/>
    <w:rsid w:val="00D64CC1"/>
    <w:rsid w:val="00D65FAA"/>
    <w:rsid w:val="00D6666C"/>
    <w:rsid w:val="00D67658"/>
    <w:rsid w:val="00D67B6D"/>
    <w:rsid w:val="00D67EDC"/>
    <w:rsid w:val="00D7028E"/>
    <w:rsid w:val="00D7071C"/>
    <w:rsid w:val="00D70EAF"/>
    <w:rsid w:val="00D72379"/>
    <w:rsid w:val="00D733E0"/>
    <w:rsid w:val="00D73C94"/>
    <w:rsid w:val="00D7542D"/>
    <w:rsid w:val="00D758A4"/>
    <w:rsid w:val="00D76A71"/>
    <w:rsid w:val="00D76C85"/>
    <w:rsid w:val="00D77683"/>
    <w:rsid w:val="00D82910"/>
    <w:rsid w:val="00D831E5"/>
    <w:rsid w:val="00D832AC"/>
    <w:rsid w:val="00D8346B"/>
    <w:rsid w:val="00D83E7A"/>
    <w:rsid w:val="00D84570"/>
    <w:rsid w:val="00D85112"/>
    <w:rsid w:val="00D85172"/>
    <w:rsid w:val="00D8673B"/>
    <w:rsid w:val="00D87DD1"/>
    <w:rsid w:val="00D908AD"/>
    <w:rsid w:val="00D90C5A"/>
    <w:rsid w:val="00D90E1B"/>
    <w:rsid w:val="00D91C68"/>
    <w:rsid w:val="00D93D82"/>
    <w:rsid w:val="00D947C4"/>
    <w:rsid w:val="00D95548"/>
    <w:rsid w:val="00D95E9D"/>
    <w:rsid w:val="00D9717A"/>
    <w:rsid w:val="00DA021A"/>
    <w:rsid w:val="00DA06DF"/>
    <w:rsid w:val="00DA0E08"/>
    <w:rsid w:val="00DA142A"/>
    <w:rsid w:val="00DA18A0"/>
    <w:rsid w:val="00DA2820"/>
    <w:rsid w:val="00DA3870"/>
    <w:rsid w:val="00DA3FDE"/>
    <w:rsid w:val="00DA4458"/>
    <w:rsid w:val="00DA480B"/>
    <w:rsid w:val="00DA4D77"/>
    <w:rsid w:val="00DA6DAC"/>
    <w:rsid w:val="00DA7A89"/>
    <w:rsid w:val="00DB0C9F"/>
    <w:rsid w:val="00DB0CB5"/>
    <w:rsid w:val="00DB275C"/>
    <w:rsid w:val="00DB3847"/>
    <w:rsid w:val="00DB3E2B"/>
    <w:rsid w:val="00DB3EC8"/>
    <w:rsid w:val="00DB41A2"/>
    <w:rsid w:val="00DB5002"/>
    <w:rsid w:val="00DB60F5"/>
    <w:rsid w:val="00DB7F05"/>
    <w:rsid w:val="00DC3469"/>
    <w:rsid w:val="00DC3BB1"/>
    <w:rsid w:val="00DC44E4"/>
    <w:rsid w:val="00DC6036"/>
    <w:rsid w:val="00DC603B"/>
    <w:rsid w:val="00DC7087"/>
    <w:rsid w:val="00DD0532"/>
    <w:rsid w:val="00DD06BE"/>
    <w:rsid w:val="00DD06E1"/>
    <w:rsid w:val="00DD06ED"/>
    <w:rsid w:val="00DD09B4"/>
    <w:rsid w:val="00DD332A"/>
    <w:rsid w:val="00DD3CEC"/>
    <w:rsid w:val="00DD6278"/>
    <w:rsid w:val="00DD6BF4"/>
    <w:rsid w:val="00DD7D6D"/>
    <w:rsid w:val="00DE1277"/>
    <w:rsid w:val="00DE192C"/>
    <w:rsid w:val="00DE1D1F"/>
    <w:rsid w:val="00DE2349"/>
    <w:rsid w:val="00DE2864"/>
    <w:rsid w:val="00DE2F7B"/>
    <w:rsid w:val="00DE3009"/>
    <w:rsid w:val="00DE35F5"/>
    <w:rsid w:val="00DE3658"/>
    <w:rsid w:val="00DE4E47"/>
    <w:rsid w:val="00DE56BD"/>
    <w:rsid w:val="00DE5A0D"/>
    <w:rsid w:val="00DE625B"/>
    <w:rsid w:val="00DF00F7"/>
    <w:rsid w:val="00DF0823"/>
    <w:rsid w:val="00DF1A46"/>
    <w:rsid w:val="00DF1B90"/>
    <w:rsid w:val="00DF2C28"/>
    <w:rsid w:val="00DF31B2"/>
    <w:rsid w:val="00DF3BA4"/>
    <w:rsid w:val="00DF4AE4"/>
    <w:rsid w:val="00DF4C53"/>
    <w:rsid w:val="00DF4D7D"/>
    <w:rsid w:val="00DF569D"/>
    <w:rsid w:val="00DF5988"/>
    <w:rsid w:val="00DF5E60"/>
    <w:rsid w:val="00DF5F58"/>
    <w:rsid w:val="00DF5F6B"/>
    <w:rsid w:val="00DF6FA5"/>
    <w:rsid w:val="00DF7329"/>
    <w:rsid w:val="00DF7BA7"/>
    <w:rsid w:val="00E000B4"/>
    <w:rsid w:val="00E00E01"/>
    <w:rsid w:val="00E01F71"/>
    <w:rsid w:val="00E02AC3"/>
    <w:rsid w:val="00E02C12"/>
    <w:rsid w:val="00E03320"/>
    <w:rsid w:val="00E047A5"/>
    <w:rsid w:val="00E04B16"/>
    <w:rsid w:val="00E05774"/>
    <w:rsid w:val="00E05A2E"/>
    <w:rsid w:val="00E07168"/>
    <w:rsid w:val="00E0717F"/>
    <w:rsid w:val="00E112C4"/>
    <w:rsid w:val="00E118EB"/>
    <w:rsid w:val="00E11A5D"/>
    <w:rsid w:val="00E12425"/>
    <w:rsid w:val="00E12C52"/>
    <w:rsid w:val="00E13122"/>
    <w:rsid w:val="00E14061"/>
    <w:rsid w:val="00E1626B"/>
    <w:rsid w:val="00E169F2"/>
    <w:rsid w:val="00E16A00"/>
    <w:rsid w:val="00E16A58"/>
    <w:rsid w:val="00E174AC"/>
    <w:rsid w:val="00E177C2"/>
    <w:rsid w:val="00E2071C"/>
    <w:rsid w:val="00E20F91"/>
    <w:rsid w:val="00E21A4F"/>
    <w:rsid w:val="00E22033"/>
    <w:rsid w:val="00E227D7"/>
    <w:rsid w:val="00E24870"/>
    <w:rsid w:val="00E255FC"/>
    <w:rsid w:val="00E2778D"/>
    <w:rsid w:val="00E31457"/>
    <w:rsid w:val="00E31A8B"/>
    <w:rsid w:val="00E32B4C"/>
    <w:rsid w:val="00E32D4D"/>
    <w:rsid w:val="00E3306C"/>
    <w:rsid w:val="00E33071"/>
    <w:rsid w:val="00E33B21"/>
    <w:rsid w:val="00E33F66"/>
    <w:rsid w:val="00E3491B"/>
    <w:rsid w:val="00E34AA2"/>
    <w:rsid w:val="00E3788A"/>
    <w:rsid w:val="00E40203"/>
    <w:rsid w:val="00E40224"/>
    <w:rsid w:val="00E40596"/>
    <w:rsid w:val="00E4197F"/>
    <w:rsid w:val="00E41C53"/>
    <w:rsid w:val="00E42754"/>
    <w:rsid w:val="00E42D92"/>
    <w:rsid w:val="00E4336B"/>
    <w:rsid w:val="00E43539"/>
    <w:rsid w:val="00E43FDB"/>
    <w:rsid w:val="00E44DAF"/>
    <w:rsid w:val="00E4535E"/>
    <w:rsid w:val="00E460DF"/>
    <w:rsid w:val="00E46C36"/>
    <w:rsid w:val="00E47267"/>
    <w:rsid w:val="00E50151"/>
    <w:rsid w:val="00E504BD"/>
    <w:rsid w:val="00E51AAC"/>
    <w:rsid w:val="00E51CBF"/>
    <w:rsid w:val="00E535C0"/>
    <w:rsid w:val="00E5381E"/>
    <w:rsid w:val="00E53F46"/>
    <w:rsid w:val="00E54665"/>
    <w:rsid w:val="00E54FE4"/>
    <w:rsid w:val="00E55693"/>
    <w:rsid w:val="00E55704"/>
    <w:rsid w:val="00E55E1D"/>
    <w:rsid w:val="00E563EC"/>
    <w:rsid w:val="00E564CA"/>
    <w:rsid w:val="00E579FC"/>
    <w:rsid w:val="00E60413"/>
    <w:rsid w:val="00E60CF5"/>
    <w:rsid w:val="00E619C6"/>
    <w:rsid w:val="00E62530"/>
    <w:rsid w:val="00E63C48"/>
    <w:rsid w:val="00E64FB2"/>
    <w:rsid w:val="00E66E49"/>
    <w:rsid w:val="00E6712C"/>
    <w:rsid w:val="00E677DD"/>
    <w:rsid w:val="00E70C5B"/>
    <w:rsid w:val="00E72016"/>
    <w:rsid w:val="00E7312C"/>
    <w:rsid w:val="00E735FA"/>
    <w:rsid w:val="00E736FB"/>
    <w:rsid w:val="00E73D75"/>
    <w:rsid w:val="00E74BAD"/>
    <w:rsid w:val="00E76053"/>
    <w:rsid w:val="00E763EA"/>
    <w:rsid w:val="00E76E02"/>
    <w:rsid w:val="00E773C2"/>
    <w:rsid w:val="00E779B3"/>
    <w:rsid w:val="00E800F7"/>
    <w:rsid w:val="00E80749"/>
    <w:rsid w:val="00E811AD"/>
    <w:rsid w:val="00E8173D"/>
    <w:rsid w:val="00E81D19"/>
    <w:rsid w:val="00E82DBA"/>
    <w:rsid w:val="00E843DE"/>
    <w:rsid w:val="00E845E1"/>
    <w:rsid w:val="00E855DE"/>
    <w:rsid w:val="00E85D93"/>
    <w:rsid w:val="00E86130"/>
    <w:rsid w:val="00E874D7"/>
    <w:rsid w:val="00E8765F"/>
    <w:rsid w:val="00E87A95"/>
    <w:rsid w:val="00E9211A"/>
    <w:rsid w:val="00E94B2E"/>
    <w:rsid w:val="00E94CA3"/>
    <w:rsid w:val="00E95038"/>
    <w:rsid w:val="00E954E6"/>
    <w:rsid w:val="00E95501"/>
    <w:rsid w:val="00E955F7"/>
    <w:rsid w:val="00E95FE2"/>
    <w:rsid w:val="00E96C69"/>
    <w:rsid w:val="00E97609"/>
    <w:rsid w:val="00E97AE5"/>
    <w:rsid w:val="00EA11FF"/>
    <w:rsid w:val="00EA2042"/>
    <w:rsid w:val="00EA2FA3"/>
    <w:rsid w:val="00EA3083"/>
    <w:rsid w:val="00EA449E"/>
    <w:rsid w:val="00EA4B0C"/>
    <w:rsid w:val="00EA5589"/>
    <w:rsid w:val="00EA5679"/>
    <w:rsid w:val="00EA7C72"/>
    <w:rsid w:val="00EB03B7"/>
    <w:rsid w:val="00EB1089"/>
    <w:rsid w:val="00EB19A6"/>
    <w:rsid w:val="00EB1C30"/>
    <w:rsid w:val="00EB1FC3"/>
    <w:rsid w:val="00EB6B4D"/>
    <w:rsid w:val="00EB6C40"/>
    <w:rsid w:val="00EB6DE7"/>
    <w:rsid w:val="00EB72F9"/>
    <w:rsid w:val="00EC249B"/>
    <w:rsid w:val="00EC2705"/>
    <w:rsid w:val="00EC27B3"/>
    <w:rsid w:val="00EC2AC9"/>
    <w:rsid w:val="00EC2AF2"/>
    <w:rsid w:val="00EC5BF6"/>
    <w:rsid w:val="00EC6C93"/>
    <w:rsid w:val="00EC730A"/>
    <w:rsid w:val="00EC767D"/>
    <w:rsid w:val="00ED40B4"/>
    <w:rsid w:val="00ED427B"/>
    <w:rsid w:val="00ED75FB"/>
    <w:rsid w:val="00EE0CE1"/>
    <w:rsid w:val="00EE14E7"/>
    <w:rsid w:val="00EE1DE8"/>
    <w:rsid w:val="00EE300B"/>
    <w:rsid w:val="00EE3962"/>
    <w:rsid w:val="00EE43A2"/>
    <w:rsid w:val="00EE52C1"/>
    <w:rsid w:val="00EE550A"/>
    <w:rsid w:val="00EE6878"/>
    <w:rsid w:val="00EE6A0B"/>
    <w:rsid w:val="00EE7E40"/>
    <w:rsid w:val="00EF0198"/>
    <w:rsid w:val="00EF0300"/>
    <w:rsid w:val="00EF08CD"/>
    <w:rsid w:val="00EF112D"/>
    <w:rsid w:val="00EF16B0"/>
    <w:rsid w:val="00EF2861"/>
    <w:rsid w:val="00EF31BE"/>
    <w:rsid w:val="00EF3494"/>
    <w:rsid w:val="00EF3B17"/>
    <w:rsid w:val="00EF3CDA"/>
    <w:rsid w:val="00EF4A73"/>
    <w:rsid w:val="00EF560E"/>
    <w:rsid w:val="00EF5AFA"/>
    <w:rsid w:val="00EF5E82"/>
    <w:rsid w:val="00EF6262"/>
    <w:rsid w:val="00EF7126"/>
    <w:rsid w:val="00EF7A0A"/>
    <w:rsid w:val="00F00AF9"/>
    <w:rsid w:val="00F00E35"/>
    <w:rsid w:val="00F013B2"/>
    <w:rsid w:val="00F0151E"/>
    <w:rsid w:val="00F0158A"/>
    <w:rsid w:val="00F015A0"/>
    <w:rsid w:val="00F02C35"/>
    <w:rsid w:val="00F034E3"/>
    <w:rsid w:val="00F03C5F"/>
    <w:rsid w:val="00F04B83"/>
    <w:rsid w:val="00F07F91"/>
    <w:rsid w:val="00F10962"/>
    <w:rsid w:val="00F134D5"/>
    <w:rsid w:val="00F14B2E"/>
    <w:rsid w:val="00F14C8B"/>
    <w:rsid w:val="00F15037"/>
    <w:rsid w:val="00F1579E"/>
    <w:rsid w:val="00F16D4B"/>
    <w:rsid w:val="00F17BF5"/>
    <w:rsid w:val="00F2175A"/>
    <w:rsid w:val="00F217D9"/>
    <w:rsid w:val="00F22FD1"/>
    <w:rsid w:val="00F234D8"/>
    <w:rsid w:val="00F23A82"/>
    <w:rsid w:val="00F24782"/>
    <w:rsid w:val="00F24881"/>
    <w:rsid w:val="00F249D2"/>
    <w:rsid w:val="00F25400"/>
    <w:rsid w:val="00F259FD"/>
    <w:rsid w:val="00F25EF5"/>
    <w:rsid w:val="00F26A8A"/>
    <w:rsid w:val="00F3049D"/>
    <w:rsid w:val="00F305EA"/>
    <w:rsid w:val="00F30CAB"/>
    <w:rsid w:val="00F30CD6"/>
    <w:rsid w:val="00F31BD8"/>
    <w:rsid w:val="00F32390"/>
    <w:rsid w:val="00F32564"/>
    <w:rsid w:val="00F32D48"/>
    <w:rsid w:val="00F332CF"/>
    <w:rsid w:val="00F334E0"/>
    <w:rsid w:val="00F335AE"/>
    <w:rsid w:val="00F34238"/>
    <w:rsid w:val="00F34961"/>
    <w:rsid w:val="00F349AD"/>
    <w:rsid w:val="00F34C90"/>
    <w:rsid w:val="00F35659"/>
    <w:rsid w:val="00F361C6"/>
    <w:rsid w:val="00F3662E"/>
    <w:rsid w:val="00F36C1B"/>
    <w:rsid w:val="00F37BB2"/>
    <w:rsid w:val="00F421B5"/>
    <w:rsid w:val="00F42C19"/>
    <w:rsid w:val="00F42DF8"/>
    <w:rsid w:val="00F43ED8"/>
    <w:rsid w:val="00F44829"/>
    <w:rsid w:val="00F450CC"/>
    <w:rsid w:val="00F46FB6"/>
    <w:rsid w:val="00F471CB"/>
    <w:rsid w:val="00F477DF"/>
    <w:rsid w:val="00F50236"/>
    <w:rsid w:val="00F51148"/>
    <w:rsid w:val="00F5130E"/>
    <w:rsid w:val="00F51784"/>
    <w:rsid w:val="00F51F4E"/>
    <w:rsid w:val="00F51F7F"/>
    <w:rsid w:val="00F525BC"/>
    <w:rsid w:val="00F535CA"/>
    <w:rsid w:val="00F5394F"/>
    <w:rsid w:val="00F54274"/>
    <w:rsid w:val="00F547A9"/>
    <w:rsid w:val="00F54812"/>
    <w:rsid w:val="00F5517E"/>
    <w:rsid w:val="00F55BD3"/>
    <w:rsid w:val="00F567D1"/>
    <w:rsid w:val="00F5719C"/>
    <w:rsid w:val="00F574B3"/>
    <w:rsid w:val="00F57A97"/>
    <w:rsid w:val="00F60371"/>
    <w:rsid w:val="00F60E0A"/>
    <w:rsid w:val="00F61822"/>
    <w:rsid w:val="00F62B6A"/>
    <w:rsid w:val="00F63403"/>
    <w:rsid w:val="00F65B29"/>
    <w:rsid w:val="00F66AD6"/>
    <w:rsid w:val="00F66FB9"/>
    <w:rsid w:val="00F678BC"/>
    <w:rsid w:val="00F70485"/>
    <w:rsid w:val="00F708BF"/>
    <w:rsid w:val="00F709F9"/>
    <w:rsid w:val="00F70D97"/>
    <w:rsid w:val="00F727BE"/>
    <w:rsid w:val="00F728F3"/>
    <w:rsid w:val="00F72A8C"/>
    <w:rsid w:val="00F72E53"/>
    <w:rsid w:val="00F746A8"/>
    <w:rsid w:val="00F75660"/>
    <w:rsid w:val="00F75726"/>
    <w:rsid w:val="00F763C6"/>
    <w:rsid w:val="00F803C9"/>
    <w:rsid w:val="00F80A49"/>
    <w:rsid w:val="00F81987"/>
    <w:rsid w:val="00F82473"/>
    <w:rsid w:val="00F848F0"/>
    <w:rsid w:val="00F84A08"/>
    <w:rsid w:val="00F85142"/>
    <w:rsid w:val="00F86167"/>
    <w:rsid w:val="00F87D40"/>
    <w:rsid w:val="00F9075F"/>
    <w:rsid w:val="00F907ED"/>
    <w:rsid w:val="00F90FAD"/>
    <w:rsid w:val="00F9236F"/>
    <w:rsid w:val="00F92DE2"/>
    <w:rsid w:val="00F94088"/>
    <w:rsid w:val="00F94690"/>
    <w:rsid w:val="00F95026"/>
    <w:rsid w:val="00F959BC"/>
    <w:rsid w:val="00F96DCB"/>
    <w:rsid w:val="00F97527"/>
    <w:rsid w:val="00F9766A"/>
    <w:rsid w:val="00FA15C1"/>
    <w:rsid w:val="00FA21E6"/>
    <w:rsid w:val="00FA228C"/>
    <w:rsid w:val="00FA231A"/>
    <w:rsid w:val="00FA30A6"/>
    <w:rsid w:val="00FA41A1"/>
    <w:rsid w:val="00FA5E4A"/>
    <w:rsid w:val="00FB00C6"/>
    <w:rsid w:val="00FB014A"/>
    <w:rsid w:val="00FB07A2"/>
    <w:rsid w:val="00FB0EE5"/>
    <w:rsid w:val="00FB0F41"/>
    <w:rsid w:val="00FB0FC0"/>
    <w:rsid w:val="00FB1445"/>
    <w:rsid w:val="00FB1F78"/>
    <w:rsid w:val="00FB31ED"/>
    <w:rsid w:val="00FB404B"/>
    <w:rsid w:val="00FB46C5"/>
    <w:rsid w:val="00FB499E"/>
    <w:rsid w:val="00FB4BD1"/>
    <w:rsid w:val="00FB62CC"/>
    <w:rsid w:val="00FB6C24"/>
    <w:rsid w:val="00FB72BF"/>
    <w:rsid w:val="00FB7DC7"/>
    <w:rsid w:val="00FC1308"/>
    <w:rsid w:val="00FC1662"/>
    <w:rsid w:val="00FC1BE6"/>
    <w:rsid w:val="00FC2093"/>
    <w:rsid w:val="00FC2C92"/>
    <w:rsid w:val="00FC2DD9"/>
    <w:rsid w:val="00FC3047"/>
    <w:rsid w:val="00FC3056"/>
    <w:rsid w:val="00FC31A9"/>
    <w:rsid w:val="00FC33D4"/>
    <w:rsid w:val="00FC3A8D"/>
    <w:rsid w:val="00FC40F5"/>
    <w:rsid w:val="00FC453C"/>
    <w:rsid w:val="00FC50A9"/>
    <w:rsid w:val="00FC5329"/>
    <w:rsid w:val="00FC58CB"/>
    <w:rsid w:val="00FC5927"/>
    <w:rsid w:val="00FC5EB4"/>
    <w:rsid w:val="00FC6ED2"/>
    <w:rsid w:val="00FD01A5"/>
    <w:rsid w:val="00FD042C"/>
    <w:rsid w:val="00FD1D32"/>
    <w:rsid w:val="00FD33D8"/>
    <w:rsid w:val="00FD3794"/>
    <w:rsid w:val="00FD394E"/>
    <w:rsid w:val="00FD3CF5"/>
    <w:rsid w:val="00FD3E57"/>
    <w:rsid w:val="00FD417F"/>
    <w:rsid w:val="00FD5649"/>
    <w:rsid w:val="00FD66E7"/>
    <w:rsid w:val="00FD7408"/>
    <w:rsid w:val="00FD795E"/>
    <w:rsid w:val="00FE01C4"/>
    <w:rsid w:val="00FE0368"/>
    <w:rsid w:val="00FE1C74"/>
    <w:rsid w:val="00FE313B"/>
    <w:rsid w:val="00FE4E49"/>
    <w:rsid w:val="00FE61B5"/>
    <w:rsid w:val="00FE6221"/>
    <w:rsid w:val="00FE643E"/>
    <w:rsid w:val="00FE6CB7"/>
    <w:rsid w:val="00FE7DBE"/>
    <w:rsid w:val="00FF0F39"/>
    <w:rsid w:val="00FF1358"/>
    <w:rsid w:val="00FF16A5"/>
    <w:rsid w:val="00FF25C3"/>
    <w:rsid w:val="00FF2F06"/>
    <w:rsid w:val="00FF30F9"/>
    <w:rsid w:val="00FF40E8"/>
    <w:rsid w:val="00FF412E"/>
    <w:rsid w:val="00FF5691"/>
    <w:rsid w:val="00FF5BE7"/>
    <w:rsid w:val="00FF5E14"/>
    <w:rsid w:val="00FF66EA"/>
    <w:rsid w:val="00FF6EB4"/>
    <w:rsid w:val="00F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92A23"/>
  <w15:chartTrackingRefBased/>
  <w15:docId w15:val="{A74619C6-153A-40AC-BB49-22083A3F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8C7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C3FCF"/>
    <w:pPr>
      <w:keepNext/>
      <w:keepLines/>
      <w:numPr>
        <w:numId w:val="31"/>
      </w:numPr>
      <w:pBdr>
        <w:bottom w:val="single" w:sz="4" w:space="1" w:color="181D33" w:themeColor="text2" w:themeShade="BF"/>
      </w:pBdr>
      <w:spacing w:before="240"/>
      <w:outlineLvl w:val="0"/>
    </w:pPr>
    <w:rPr>
      <w:rFonts w:asciiTheme="majorHAnsi" w:eastAsiaTheme="majorEastAsia" w:hAnsiTheme="majorHAnsi" w:cstheme="majorBidi"/>
      <w:color w:val="C2260C" w:themeColor="accent6" w:themeShade="BF"/>
      <w:sz w:val="32"/>
      <w:szCs w:val="29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0F6BAD"/>
    <w:pPr>
      <w:numPr>
        <w:ilvl w:val="1"/>
      </w:numPr>
      <w:spacing w:before="120"/>
      <w:ind w:left="431" w:hanging="431"/>
      <w:outlineLvl w:val="1"/>
    </w:pPr>
    <w:rPr>
      <w:sz w:val="28"/>
      <w:szCs w:val="23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AC3FCF"/>
    <w:pPr>
      <w:numPr>
        <w:ilvl w:val="2"/>
        <w:numId w:val="3"/>
      </w:numPr>
      <w:spacing w:before="40" w:after="0"/>
      <w:ind w:left="510" w:hanging="510"/>
      <w:outlineLvl w:val="2"/>
    </w:pPr>
    <w:rPr>
      <w:color w:val="903D00" w:themeColor="accent5" w:themeShade="80"/>
      <w:sz w:val="24"/>
      <w:szCs w:val="21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A26DC"/>
    <w:pPr>
      <w:numPr>
        <w:ilvl w:val="3"/>
      </w:numPr>
      <w:ind w:left="648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9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D75C00" w:themeColor="accent5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78C7"/>
    <w:pPr>
      <w:spacing w:after="0" w:line="240" w:lineRule="auto"/>
      <w:jc w:val="both"/>
    </w:pPr>
    <w:rPr>
      <w:rFonts w:eastAsiaTheme="minorEastAsia"/>
      <w:szCs w:val="22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678C7"/>
    <w:rPr>
      <w:rFonts w:eastAsiaTheme="minorEastAsia"/>
      <w:szCs w:val="22"/>
      <w:lang w:val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AE450E"/>
    <w:rPr>
      <w:rFonts w:asciiTheme="majorHAnsi" w:eastAsiaTheme="majorEastAsia" w:hAnsiTheme="majorHAnsi" w:cstheme="majorBidi"/>
      <w:color w:val="C2260C" w:themeColor="accent6" w:themeShade="BF"/>
      <w:sz w:val="32"/>
      <w:szCs w:val="29"/>
    </w:rPr>
  </w:style>
  <w:style w:type="paragraph" w:styleId="TOCHeading">
    <w:name w:val="TOC Heading"/>
    <w:basedOn w:val="Heading1"/>
    <w:next w:val="Normal"/>
    <w:uiPriority w:val="39"/>
    <w:unhideWhenUsed/>
    <w:qFormat/>
    <w:rsid w:val="0040523C"/>
    <w:pPr>
      <w:spacing w:line="259" w:lineRule="auto"/>
      <w:outlineLvl w:val="9"/>
    </w:pPr>
    <w:rPr>
      <w:szCs w:val="32"/>
      <w:lang w:val="en-US" w:bidi="ar-SA"/>
    </w:rPr>
  </w:style>
  <w:style w:type="table" w:styleId="TableGrid">
    <w:name w:val="Table Grid"/>
    <w:basedOn w:val="TableNormal"/>
    <w:uiPriority w:val="39"/>
    <w:rsid w:val="00405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5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23C"/>
  </w:style>
  <w:style w:type="paragraph" w:styleId="Footer">
    <w:name w:val="footer"/>
    <w:basedOn w:val="Normal"/>
    <w:link w:val="FooterChar"/>
    <w:uiPriority w:val="99"/>
    <w:unhideWhenUsed/>
    <w:rsid w:val="00405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23C"/>
  </w:style>
  <w:style w:type="paragraph" w:styleId="BalloonText">
    <w:name w:val="Balloon Text"/>
    <w:basedOn w:val="Normal"/>
    <w:link w:val="BalloonTextChar"/>
    <w:uiPriority w:val="99"/>
    <w:semiHidden/>
    <w:unhideWhenUsed/>
    <w:rsid w:val="009B27BF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7BF"/>
    <w:rPr>
      <w:rFonts w:ascii="Segoe UI" w:hAnsi="Segoe UI" w:cs="Segoe UI"/>
      <w:sz w:val="18"/>
      <w:szCs w:val="16"/>
    </w:rPr>
  </w:style>
  <w:style w:type="character" w:styleId="IntenseReference">
    <w:name w:val="Intense Reference"/>
    <w:basedOn w:val="DefaultParagraphFont"/>
    <w:uiPriority w:val="32"/>
    <w:qFormat/>
    <w:rsid w:val="00634F5D"/>
    <w:rPr>
      <w:b/>
      <w:bCs/>
      <w:smallCaps/>
      <w:color w:val="4E67C8" w:themeColor="accent1"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1F2C6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94B2E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970BC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70BCC"/>
    <w:rPr>
      <w:color w:val="56C7AA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6BAD"/>
    <w:rPr>
      <w:rFonts w:asciiTheme="majorHAnsi" w:eastAsiaTheme="majorEastAsia" w:hAnsiTheme="majorHAnsi" w:cstheme="majorBidi"/>
      <w:color w:val="C2260C" w:themeColor="accent6" w:themeShade="BF"/>
      <w:sz w:val="28"/>
      <w:szCs w:val="23"/>
    </w:rPr>
  </w:style>
  <w:style w:type="table" w:styleId="ListTable6Colorful-Accent4">
    <w:name w:val="List Table 6 Colorful Accent 4"/>
    <w:basedOn w:val="TableNormal"/>
    <w:uiPriority w:val="51"/>
    <w:rsid w:val="00BC175B"/>
    <w:pPr>
      <w:spacing w:after="0" w:line="240" w:lineRule="auto"/>
    </w:pPr>
    <w:rPr>
      <w:color w:val="34AB8A" w:themeColor="accent4" w:themeShade="BF"/>
    </w:rPr>
    <w:tblPr>
      <w:tblStyleRowBandSize w:val="1"/>
      <w:tblStyleColBandSize w:val="1"/>
      <w:tblBorders>
        <w:top w:val="single" w:sz="4" w:space="0" w:color="5DCEAF" w:themeColor="accent4"/>
        <w:bottom w:val="single" w:sz="4" w:space="0" w:color="5DCEA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DCEA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40203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AC3FCF"/>
    <w:rPr>
      <w:rFonts w:asciiTheme="majorHAnsi" w:eastAsiaTheme="majorEastAsia" w:hAnsiTheme="majorHAnsi" w:cstheme="majorBidi"/>
      <w:color w:val="903D00" w:themeColor="accent5" w:themeShade="80"/>
      <w:sz w:val="24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5A26DC"/>
    <w:rPr>
      <w:rFonts w:asciiTheme="majorHAnsi" w:eastAsiaTheme="majorEastAsia" w:hAnsiTheme="majorHAnsi" w:cstheme="majorBidi"/>
      <w:color w:val="903D00" w:themeColor="accent5" w:themeShade="80"/>
      <w:sz w:val="24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2B7EE8"/>
    <w:pPr>
      <w:spacing w:after="100"/>
      <w:ind w:left="440"/>
    </w:pPr>
  </w:style>
  <w:style w:type="paragraph" w:customStyle="1" w:styleId="Bulltes">
    <w:name w:val="Bulltes"/>
    <w:basedOn w:val="ListParagraph"/>
    <w:link w:val="BulltesChar"/>
    <w:qFormat/>
    <w:rsid w:val="00476150"/>
    <w:pPr>
      <w:numPr>
        <w:numId w:val="21"/>
      </w:numPr>
      <w:ind w:left="360"/>
    </w:pPr>
  </w:style>
  <w:style w:type="paragraph" w:customStyle="1" w:styleId="Sub-bullets">
    <w:name w:val="Sub-bullets"/>
    <w:basedOn w:val="Bulltes"/>
    <w:link w:val="Sub-bulletsChar"/>
    <w:qFormat/>
    <w:rsid w:val="001678C7"/>
    <w:pPr>
      <w:numPr>
        <w:ilvl w:val="1"/>
      </w:numPr>
      <w:ind w:left="108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678C7"/>
  </w:style>
  <w:style w:type="character" w:customStyle="1" w:styleId="BulltesChar">
    <w:name w:val="Bulltes Char"/>
    <w:basedOn w:val="ListParagraphChar"/>
    <w:link w:val="Bulltes"/>
    <w:rsid w:val="00476150"/>
  </w:style>
  <w:style w:type="character" w:customStyle="1" w:styleId="Sub-bulletsChar">
    <w:name w:val="Sub-bullets Char"/>
    <w:basedOn w:val="BulltesChar"/>
    <w:link w:val="Sub-bullets"/>
    <w:rsid w:val="001678C7"/>
  </w:style>
  <w:style w:type="character" w:styleId="UnresolvedMention">
    <w:name w:val="Unresolved Mention"/>
    <w:basedOn w:val="DefaultParagraphFont"/>
    <w:uiPriority w:val="99"/>
    <w:semiHidden/>
    <w:unhideWhenUsed/>
    <w:rsid w:val="00CC7F68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9C4"/>
    <w:pPr>
      <w:pBdr>
        <w:top w:val="single" w:sz="4" w:space="10" w:color="4E67C8" w:themeColor="accent1"/>
        <w:bottom w:val="single" w:sz="4" w:space="10" w:color="4E67C8" w:themeColor="accent1"/>
      </w:pBdr>
      <w:spacing w:before="360" w:after="360"/>
      <w:ind w:left="864" w:right="864"/>
      <w:jc w:val="center"/>
    </w:pPr>
    <w:rPr>
      <w:i/>
      <w:iCs/>
      <w:color w:val="D75C00" w:themeColor="accent5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9C4"/>
    <w:rPr>
      <w:i/>
      <w:iCs/>
      <w:color w:val="D75C00" w:themeColor="accent5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9C4"/>
    <w:rPr>
      <w:rFonts w:asciiTheme="majorHAnsi" w:eastAsiaTheme="majorEastAsia" w:hAnsiTheme="majorHAnsi" w:cstheme="majorBidi"/>
      <w:color w:val="D75C00" w:themeColor="accent5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mit@concreteinfo.in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oncreteInfo\Documents\OneDrive%20-%20ConcreteInfo\Custom%20Office%20Templates\Process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F2F384751F4013B2AC5F38C1783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C0D42-FDEB-4B3C-94DB-4B8CBC91FCE8}"/>
      </w:docPartPr>
      <w:docPartBody>
        <w:p w:rsidR="00D955F9" w:rsidRDefault="00000000">
          <w:pPr>
            <w:pStyle w:val="AEF2F384751F4013B2AC5F38C1783369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2F9C8E1850BD4AFDBC8C076A9E8F7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1E959-B830-4EE2-9FBF-4AC6017E3D9B}"/>
      </w:docPartPr>
      <w:docPartBody>
        <w:p w:rsidR="00D955F9" w:rsidRDefault="00000000">
          <w:pPr>
            <w:pStyle w:val="2F9C8E1850BD4AFDBC8C076A9E8F7CF4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DC7CE852BC9C48AE80AC4A61DE7BF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F1B89-92F4-4407-8562-49FDA1700647}"/>
      </w:docPartPr>
      <w:docPartBody>
        <w:p w:rsidR="00D955F9" w:rsidRDefault="00000000">
          <w:pPr>
            <w:pStyle w:val="DC7CE852BC9C48AE80AC4A61DE7BFC98"/>
          </w:pPr>
          <w:r>
            <w:rPr>
              <w:color w:val="FFFFFF" w:themeColor="background1"/>
            </w:rPr>
            <w:t>[Author name]</w:t>
          </w:r>
        </w:p>
      </w:docPartBody>
    </w:docPart>
    <w:docPart>
      <w:docPartPr>
        <w:name w:val="2BDC1530B3964E97AAC1A73FE8DE6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24C72-FF7B-4F2A-A3BE-EB2F1CDB84AF}"/>
      </w:docPartPr>
      <w:docPartBody>
        <w:p w:rsidR="00D955F9" w:rsidRDefault="00000000">
          <w:pPr>
            <w:pStyle w:val="2BDC1530B3964E97AAC1A73FE8DE6B40"/>
          </w:pPr>
          <w:r>
            <w:rPr>
              <w:color w:val="FFFFFF" w:themeColor="background1"/>
            </w:rPr>
            <w:t>[Date]</w:t>
          </w:r>
        </w:p>
      </w:docPartBody>
    </w:docPart>
    <w:docPart>
      <w:docPartPr>
        <w:name w:val="6AAD922F4FB8462EA2F88A4E8D9ED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8395D-1697-4260-B4A5-48B72A5A0A20}"/>
      </w:docPartPr>
      <w:docPartBody>
        <w:p w:rsidR="00D955F9" w:rsidRDefault="00000000">
          <w:pPr>
            <w:pStyle w:val="6AAD922F4FB8462EA2F88A4E8D9ED300"/>
          </w:pPr>
          <w:r>
            <w:rPr>
              <w:color w:val="FFFFFF" w:themeColor="background1"/>
            </w:rPr>
            <w:t>[Course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ulius Sans One">
    <w:altName w:val="Calibri"/>
    <w:panose1 w:val="02000000000000000000"/>
    <w:charset w:val="00"/>
    <w:family w:val="auto"/>
    <w:pitch w:val="variable"/>
    <w:sig w:usb0="8000002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Calibri"/>
    <w:panose1 w:val="00000500000000000000"/>
    <w:charset w:val="00"/>
    <w:family w:val="auto"/>
    <w:pitch w:val="variable"/>
    <w:sig w:usb0="20000287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B1"/>
    <w:rsid w:val="002D4ED7"/>
    <w:rsid w:val="00852DB1"/>
    <w:rsid w:val="00D955F9"/>
    <w:rsid w:val="00DF244E"/>
    <w:rsid w:val="00E3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IN" w:bidi="mr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F2F384751F4013B2AC5F38C1783369">
    <w:name w:val="AEF2F384751F4013B2AC5F38C1783369"/>
  </w:style>
  <w:style w:type="paragraph" w:customStyle="1" w:styleId="2F9C8E1850BD4AFDBC8C076A9E8F7CF4">
    <w:name w:val="2F9C8E1850BD4AFDBC8C076A9E8F7CF4"/>
  </w:style>
  <w:style w:type="paragraph" w:customStyle="1" w:styleId="DC7CE852BC9C48AE80AC4A61DE7BFC98">
    <w:name w:val="DC7CE852BC9C48AE80AC4A61DE7BFC98"/>
  </w:style>
  <w:style w:type="paragraph" w:customStyle="1" w:styleId="2BDC1530B3964E97AAC1A73FE8DE6B40">
    <w:name w:val="2BDC1530B3964E97AAC1A73FE8DE6B40"/>
  </w:style>
  <w:style w:type="paragraph" w:customStyle="1" w:styleId="6AAD922F4FB8462EA2F88A4E8D9ED300">
    <w:name w:val="6AAD922F4FB8462EA2F88A4E8D9ED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oncreteInfo-2">
      <a:majorFont>
        <a:latin typeface="Julius Sans One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2025-05-19T00:00:00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1806c9-be36-40a7-b934-01d26baf8c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A8239FA68074FA64AF75282BB6418" ma:contentTypeVersion="19" ma:contentTypeDescription="Create a new document." ma:contentTypeScope="" ma:versionID="6791ba3c82a9133eff4b38cde2371ae3">
  <xsd:schema xmlns:xsd="http://www.w3.org/2001/XMLSchema" xmlns:xs="http://www.w3.org/2001/XMLSchema" xmlns:p="http://schemas.microsoft.com/office/2006/metadata/properties" xmlns:ns3="6c1806c9-be36-40a7-b934-01d26baf8c5b" xmlns:ns4="0240321b-ffe7-488b-bbaa-af4e99196b30" targetNamespace="http://schemas.microsoft.com/office/2006/metadata/properties" ma:root="true" ma:fieldsID="d825860642580f16dfbaf34025aaad4a" ns3:_="" ns4:_="">
    <xsd:import namespace="6c1806c9-be36-40a7-b934-01d26baf8c5b"/>
    <xsd:import namespace="0240321b-ffe7-488b-bbaa-af4e99196b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806c9-be36-40a7-b934-01d26baf8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0321b-ffe7-488b-bbaa-af4e99196b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16D937-448E-4AF9-8E69-C1BB7A274F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BC7CE-AF72-4501-BA41-928D7AF2A3AB}">
  <ds:schemaRefs>
    <ds:schemaRef ds:uri="http://schemas.microsoft.com/office/2006/metadata/properties"/>
    <ds:schemaRef ds:uri="http://schemas.microsoft.com/office/infopath/2007/PartnerControls"/>
    <ds:schemaRef ds:uri="6c1806c9-be36-40a7-b934-01d26baf8c5b"/>
  </ds:schemaRefs>
</ds:datastoreItem>
</file>

<file path=customXml/itemProps4.xml><?xml version="1.0" encoding="utf-8"?>
<ds:datastoreItem xmlns:ds="http://schemas.openxmlformats.org/officeDocument/2006/customXml" ds:itemID="{48B2A855-CBF0-4B21-BC39-C160CEC2B1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AF0ECB-003B-48E0-B316-FDFD6D03F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806c9-be36-40a7-b934-01d26baf8c5b"/>
    <ds:schemaRef ds:uri="0240321b-ffe7-488b-bbaa-af4e99196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Process Template 2025.dotx</Template>
  <TotalTime>1</TotalTime>
  <Pages>3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report</vt:lpstr>
    </vt:vector>
  </TitlesOfParts>
  <Company/>
  <LinksUpToDate>false</LinksUpToDate>
  <CharactersWithSpaces>313</CharactersWithSpaces>
  <SharedDoc>false</SharedDoc>
  <HLinks>
    <vt:vector size="66" baseType="variant">
      <vt:variant>
        <vt:i4>5111929</vt:i4>
      </vt:variant>
      <vt:variant>
        <vt:i4>54</vt:i4>
      </vt:variant>
      <vt:variant>
        <vt:i4>0</vt:i4>
      </vt:variant>
      <vt:variant>
        <vt:i4>5</vt:i4>
      </vt:variant>
      <vt:variant>
        <vt:lpwstr>mailto:amit@concreteinfo.in</vt:lpwstr>
      </vt:variant>
      <vt:variant>
        <vt:lpwstr/>
      </vt:variant>
      <vt:variant>
        <vt:i4>524295</vt:i4>
      </vt:variant>
      <vt:variant>
        <vt:i4>51</vt:i4>
      </vt:variant>
      <vt:variant>
        <vt:i4>0</vt:i4>
      </vt:variant>
      <vt:variant>
        <vt:i4>5</vt:i4>
      </vt:variant>
      <vt:variant>
        <vt:lpwstr>https://rb.gy/9b74le</vt:lpwstr>
      </vt:variant>
      <vt:variant>
        <vt:lpwstr/>
      </vt:variant>
      <vt:variant>
        <vt:i4>589891</vt:i4>
      </vt:variant>
      <vt:variant>
        <vt:i4>48</vt:i4>
      </vt:variant>
      <vt:variant>
        <vt:i4>0</vt:i4>
      </vt:variant>
      <vt:variant>
        <vt:i4>5</vt:i4>
      </vt:variant>
      <vt:variant>
        <vt:lpwstr>https://rb.gy/0is1ej</vt:lpwstr>
      </vt:variant>
      <vt:variant>
        <vt:lpwstr/>
      </vt:variant>
      <vt:variant>
        <vt:i4>3670137</vt:i4>
      </vt:variant>
      <vt:variant>
        <vt:i4>45</vt:i4>
      </vt:variant>
      <vt:variant>
        <vt:i4>0</vt:i4>
      </vt:variant>
      <vt:variant>
        <vt:i4>5</vt:i4>
      </vt:variant>
      <vt:variant>
        <vt:lpwstr>https://cutt.ly/xnFKGnb</vt:lpwstr>
      </vt:variant>
      <vt:variant>
        <vt:lpwstr/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_Toc74563825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_Toc74563824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_Toc74563823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_Toc74563822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_Toc74563821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_Toc74563820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_Toc74563819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report</dc:title>
  <dc:subject>Subtitle of the Report</dc:subject>
  <dc:creator>Amit Haridas</dc:creator>
  <cp:keywords>ConcreteInfo Report;Report;Amit Haridas;amit.wh@concreteinfo.in</cp:keywords>
  <dc:description/>
  <cp:lastModifiedBy>Amit Haridas</cp:lastModifiedBy>
  <cp:revision>3</cp:revision>
  <cp:lastPrinted>2021-06-14T06:28:00Z</cp:lastPrinted>
  <dcterms:created xsi:type="dcterms:W3CDTF">2025-10-26T16:38:00Z</dcterms:created>
  <dcterms:modified xsi:type="dcterms:W3CDTF">2025-10-26T17:42:00Z</dcterms:modified>
  <cp:category>Report Period: MAY 20205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0x010100354A8239FA68074FA64AF75282BB6418</vt:lpwstr>
  </property>
</Properties>
</file>